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4135F" w14:textId="6E2554A3" w:rsidR="00C452C8" w:rsidRDefault="00743F9A" w:rsidP="003633E5">
      <w:pPr>
        <w:pStyle w:val="Title"/>
      </w:pPr>
      <w:r>
        <w:t>Disability Advisory Committee</w:t>
      </w:r>
      <w:r w:rsidR="001711A0">
        <w:t>,</w:t>
      </w:r>
      <w:r>
        <w:t xml:space="preserve"> Moonee Valley City Council</w:t>
      </w:r>
      <w:r w:rsidR="001711A0">
        <w:t xml:space="preserve"> (MVCC</w:t>
      </w:r>
      <w:r>
        <w:t>)</w:t>
      </w:r>
    </w:p>
    <w:p w14:paraId="518909E6" w14:textId="59C81663" w:rsidR="00EE0F39" w:rsidRDefault="00743F9A" w:rsidP="001A33D4">
      <w:pPr>
        <w:pStyle w:val="Heading1"/>
      </w:pPr>
      <w:r>
        <w:t xml:space="preserve">Terms of Reference </w:t>
      </w:r>
      <w:r w:rsidR="00811420">
        <w:rPr>
          <w:rFonts w:cs="Arial"/>
        </w:rPr>
        <w:t>–</w:t>
      </w:r>
      <w:r w:rsidR="00592DC6" w:rsidRPr="00325D9A">
        <w:rPr>
          <w:rFonts w:cs="Arial"/>
        </w:rPr>
        <w:t xml:space="preserve"> </w:t>
      </w:r>
      <w:r w:rsidR="00811420">
        <w:rPr>
          <w:rFonts w:cs="Arial"/>
        </w:rPr>
        <w:t>Easy Read</w:t>
      </w:r>
    </w:p>
    <w:p w14:paraId="1317E06E" w14:textId="14E07B8E" w:rsidR="003633E5" w:rsidRDefault="00773832" w:rsidP="00EE0F39">
      <w:pPr>
        <w:pStyle w:val="maintext"/>
      </w:pPr>
      <w:r>
        <w:t>Octo</w:t>
      </w:r>
      <w:r w:rsidR="00EE0F39">
        <w:t>ber</w:t>
      </w:r>
      <w:r w:rsidR="00743F9A">
        <w:t xml:space="preserve"> 2025</w:t>
      </w:r>
    </w:p>
    <w:p w14:paraId="2463AB82" w14:textId="7B8948E3" w:rsidR="00325D9A" w:rsidRPr="00325D9A" w:rsidRDefault="00325D9A" w:rsidP="000E253C">
      <w:pPr>
        <w:pStyle w:val="Heading2"/>
      </w:pPr>
      <w:r w:rsidRPr="00325D9A">
        <w:t>What is this committee?</w:t>
      </w:r>
    </w:p>
    <w:p w14:paraId="1EB765FB" w14:textId="19F333A3" w:rsidR="00325D9A" w:rsidRPr="00325D9A" w:rsidRDefault="00325D9A" w:rsidP="00325D9A">
      <w:pPr>
        <w:pStyle w:val="maintext"/>
      </w:pPr>
      <w:r w:rsidRPr="00325D9A">
        <w:t xml:space="preserve">A group </w:t>
      </w:r>
      <w:r w:rsidR="00DC3563">
        <w:t xml:space="preserve">of people </w:t>
      </w:r>
      <w:r w:rsidRPr="00325D9A">
        <w:t xml:space="preserve">that </w:t>
      </w:r>
      <w:r w:rsidR="002A613B" w:rsidRPr="00325D9A">
        <w:t>helps Council understand and solve problems</w:t>
      </w:r>
      <w:r w:rsidRPr="00325D9A">
        <w:t xml:space="preserve"> about disability and inclusion issues</w:t>
      </w:r>
      <w:r w:rsidR="00592DC6">
        <w:t xml:space="preserve"> in Moonee Valley</w:t>
      </w:r>
      <w:r w:rsidRPr="00325D9A">
        <w:t>.</w:t>
      </w:r>
      <w:r w:rsidR="00D03262">
        <w:t xml:space="preserve"> Inclusion means </w:t>
      </w:r>
      <w:r w:rsidR="00E401A4">
        <w:t>m</w:t>
      </w:r>
      <w:r w:rsidR="00D03262" w:rsidRPr="00D03262">
        <w:t>aking sure everyone can join in and feel welcome</w:t>
      </w:r>
    </w:p>
    <w:p w14:paraId="7CD01A28" w14:textId="77777777" w:rsidR="00325D9A" w:rsidRPr="00325D9A" w:rsidRDefault="00325D9A" w:rsidP="000E253C">
      <w:pPr>
        <w:pStyle w:val="Heading2"/>
      </w:pPr>
      <w:r w:rsidRPr="00325D9A">
        <w:t>What does the committee do?</w:t>
      </w:r>
    </w:p>
    <w:p w14:paraId="568877C7" w14:textId="77777777" w:rsidR="00325D9A" w:rsidRDefault="00325D9A" w:rsidP="00325D9A">
      <w:pPr>
        <w:pStyle w:val="maintext"/>
        <w:numPr>
          <w:ilvl w:val="0"/>
          <w:numId w:val="21"/>
        </w:numPr>
      </w:pPr>
      <w:r w:rsidRPr="00325D9A">
        <w:t>Gives Council advice about problems and barriers people with disability face</w:t>
      </w:r>
    </w:p>
    <w:p w14:paraId="74E8A8D7" w14:textId="22B95173" w:rsidR="00A42A5C" w:rsidRPr="00325D9A" w:rsidRDefault="00A42A5C" w:rsidP="00325D9A">
      <w:pPr>
        <w:pStyle w:val="maintext"/>
        <w:numPr>
          <w:ilvl w:val="0"/>
          <w:numId w:val="21"/>
        </w:numPr>
      </w:pPr>
      <w:r>
        <w:t xml:space="preserve">Barriers mean things that </w:t>
      </w:r>
      <w:r w:rsidRPr="00A42A5C">
        <w:t>stop or make it hard for people to do something (like stairs for wheelchair users)</w:t>
      </w:r>
    </w:p>
    <w:p w14:paraId="4C67E1E3" w14:textId="77777777" w:rsidR="00325D9A" w:rsidRPr="00325D9A" w:rsidRDefault="00325D9A" w:rsidP="00325D9A">
      <w:pPr>
        <w:pStyle w:val="maintext"/>
        <w:numPr>
          <w:ilvl w:val="0"/>
          <w:numId w:val="21"/>
        </w:numPr>
      </w:pPr>
      <w:r w:rsidRPr="00325D9A">
        <w:t>Helps plan services and events for people with disability</w:t>
      </w:r>
    </w:p>
    <w:p w14:paraId="48519E13" w14:textId="21612CC9" w:rsidR="00325D9A" w:rsidRPr="00325D9A" w:rsidRDefault="00325D9A" w:rsidP="00325D9A">
      <w:pPr>
        <w:pStyle w:val="maintext"/>
        <w:numPr>
          <w:ilvl w:val="0"/>
          <w:numId w:val="21"/>
        </w:numPr>
      </w:pPr>
      <w:r w:rsidRPr="00325D9A">
        <w:t>Helps create the</w:t>
      </w:r>
      <w:r w:rsidR="000E253C">
        <w:t xml:space="preserve"> Council</w:t>
      </w:r>
      <w:r w:rsidRPr="00325D9A">
        <w:t xml:space="preserve"> Disability Action Plan</w:t>
      </w:r>
    </w:p>
    <w:p w14:paraId="7E2A2C38" w14:textId="03988C3A" w:rsidR="00325D9A" w:rsidRPr="00325D9A" w:rsidRDefault="00325D9A" w:rsidP="00325D9A">
      <w:pPr>
        <w:pStyle w:val="maintext"/>
        <w:numPr>
          <w:ilvl w:val="0"/>
          <w:numId w:val="21"/>
        </w:numPr>
      </w:pPr>
      <w:r w:rsidRPr="00325D9A">
        <w:t>Plans the International Day of People with Disability event</w:t>
      </w:r>
      <w:r w:rsidR="000E253C">
        <w:t xml:space="preserve"> each year</w:t>
      </w:r>
    </w:p>
    <w:p w14:paraId="32EF6112" w14:textId="77777777" w:rsidR="00325D9A" w:rsidRPr="00325D9A" w:rsidRDefault="00325D9A" w:rsidP="00325D9A">
      <w:pPr>
        <w:pStyle w:val="maintext"/>
        <w:rPr>
          <w:b/>
          <w:bCs/>
        </w:rPr>
      </w:pPr>
      <w:r w:rsidRPr="00325D9A">
        <w:rPr>
          <w:b/>
          <w:bCs/>
        </w:rPr>
        <w:t>Important to know</w:t>
      </w:r>
    </w:p>
    <w:p w14:paraId="2B0643BA" w14:textId="322976E3" w:rsidR="00166373" w:rsidRDefault="00166373" w:rsidP="00166373">
      <w:pPr>
        <w:pStyle w:val="maintext"/>
        <w:numPr>
          <w:ilvl w:val="0"/>
          <w:numId w:val="21"/>
        </w:numPr>
      </w:pPr>
      <w:r>
        <w:t>An advisory committee g</w:t>
      </w:r>
      <w:r w:rsidRPr="00CF0BD9">
        <w:t>ives advice and suggestions, but doesn't make the final choice</w:t>
      </w:r>
    </w:p>
    <w:p w14:paraId="56755BC5" w14:textId="77777777" w:rsidR="00325D9A" w:rsidRPr="00325D9A" w:rsidRDefault="00325D9A" w:rsidP="00325D9A">
      <w:pPr>
        <w:pStyle w:val="maintext"/>
        <w:numPr>
          <w:ilvl w:val="0"/>
          <w:numId w:val="22"/>
        </w:numPr>
      </w:pPr>
      <w:r w:rsidRPr="00325D9A">
        <w:t>Council makes the final decisions</w:t>
      </w:r>
    </w:p>
    <w:p w14:paraId="6F4E8388" w14:textId="77777777" w:rsidR="00325D9A" w:rsidRPr="00325D9A" w:rsidRDefault="00325D9A" w:rsidP="000E253C">
      <w:pPr>
        <w:pStyle w:val="Heading2"/>
      </w:pPr>
      <w:r w:rsidRPr="00325D9A">
        <w:t>Who can join?</w:t>
      </w:r>
    </w:p>
    <w:p w14:paraId="3218F8FC" w14:textId="77777777" w:rsidR="00325D9A" w:rsidRPr="00325D9A" w:rsidRDefault="00325D9A" w:rsidP="00325D9A">
      <w:pPr>
        <w:pStyle w:val="maintext"/>
      </w:pPr>
      <w:r w:rsidRPr="00325D9A">
        <w:t>Up to 12 people who:</w:t>
      </w:r>
    </w:p>
    <w:p w14:paraId="0314A9B3" w14:textId="77777777" w:rsidR="00325D9A" w:rsidRDefault="00325D9A" w:rsidP="00325D9A">
      <w:pPr>
        <w:pStyle w:val="maintext"/>
        <w:numPr>
          <w:ilvl w:val="0"/>
          <w:numId w:val="23"/>
        </w:numPr>
      </w:pPr>
      <w:r w:rsidRPr="00325D9A">
        <w:t>Have a disability, are neurodivergent, or care for someone with disability</w:t>
      </w:r>
    </w:p>
    <w:p w14:paraId="4C02F2CB" w14:textId="7F97FED6" w:rsidR="00660D78" w:rsidRPr="00325D9A" w:rsidRDefault="00CD21D6" w:rsidP="00325D9A">
      <w:pPr>
        <w:pStyle w:val="maintext"/>
        <w:numPr>
          <w:ilvl w:val="0"/>
          <w:numId w:val="23"/>
        </w:numPr>
      </w:pPr>
      <w:r>
        <w:t>Neurodivergent means p</w:t>
      </w:r>
      <w:r w:rsidRPr="00CD21D6">
        <w:t>eople whose brains work differently (like autism, ADHD, dyslexia)</w:t>
      </w:r>
    </w:p>
    <w:p w14:paraId="4ABEFCD0" w14:textId="20B2DE78" w:rsidR="00325D9A" w:rsidRPr="00325D9A" w:rsidRDefault="00325D9A" w:rsidP="00325D9A">
      <w:pPr>
        <w:pStyle w:val="maintext"/>
        <w:numPr>
          <w:ilvl w:val="0"/>
          <w:numId w:val="23"/>
        </w:numPr>
      </w:pPr>
      <w:r w:rsidRPr="00325D9A">
        <w:t>Live, work, volunteer, or spend time in Moonee Valley</w:t>
      </w:r>
      <w:r w:rsidR="0077231A">
        <w:t>. People who volunteer g</w:t>
      </w:r>
      <w:r w:rsidR="0077231A" w:rsidRPr="0077231A">
        <w:t>ive your time to help without getting paid</w:t>
      </w:r>
    </w:p>
    <w:p w14:paraId="1BF587AA" w14:textId="77777777" w:rsidR="00325D9A" w:rsidRPr="00325D9A" w:rsidRDefault="00325D9A" w:rsidP="00325D9A">
      <w:pPr>
        <w:pStyle w:val="maintext"/>
        <w:numPr>
          <w:ilvl w:val="0"/>
          <w:numId w:val="23"/>
        </w:numPr>
      </w:pPr>
      <w:r w:rsidRPr="00325D9A">
        <w:lastRenderedPageBreak/>
        <w:t>Want to help their community</w:t>
      </w:r>
    </w:p>
    <w:p w14:paraId="356255E8" w14:textId="77777777" w:rsidR="00325D9A" w:rsidRPr="00325D9A" w:rsidRDefault="00325D9A" w:rsidP="00325D9A">
      <w:pPr>
        <w:pStyle w:val="maintext"/>
      </w:pPr>
      <w:r w:rsidRPr="00325D9A">
        <w:t>Council wants members from different:</w:t>
      </w:r>
    </w:p>
    <w:p w14:paraId="18867442" w14:textId="77777777" w:rsidR="00325D9A" w:rsidRPr="00325D9A" w:rsidRDefault="00325D9A" w:rsidP="00325D9A">
      <w:pPr>
        <w:pStyle w:val="maintext"/>
        <w:numPr>
          <w:ilvl w:val="0"/>
          <w:numId w:val="24"/>
        </w:numPr>
      </w:pPr>
      <w:r w:rsidRPr="00325D9A">
        <w:t>Ages</w:t>
      </w:r>
    </w:p>
    <w:p w14:paraId="7926CCAF" w14:textId="6C8724EC" w:rsidR="00325D9A" w:rsidRPr="00325D9A" w:rsidRDefault="00325D9A" w:rsidP="00325D9A">
      <w:pPr>
        <w:pStyle w:val="maintext"/>
        <w:numPr>
          <w:ilvl w:val="0"/>
          <w:numId w:val="24"/>
        </w:numPr>
      </w:pPr>
      <w:r w:rsidRPr="00325D9A">
        <w:t>Cultural backgrounds</w:t>
      </w:r>
      <w:r w:rsidR="002F10F3">
        <w:t xml:space="preserve"> - </w:t>
      </w:r>
      <w:r w:rsidR="002F10F3" w:rsidRPr="002F10F3">
        <w:t>Where people or their families come from, their traditions and languages</w:t>
      </w:r>
    </w:p>
    <w:p w14:paraId="60874511" w14:textId="77777777" w:rsidR="00325D9A" w:rsidRPr="00325D9A" w:rsidRDefault="00325D9A" w:rsidP="00325D9A">
      <w:pPr>
        <w:pStyle w:val="maintext"/>
        <w:numPr>
          <w:ilvl w:val="0"/>
          <w:numId w:val="24"/>
        </w:numPr>
      </w:pPr>
      <w:r w:rsidRPr="00325D9A">
        <w:t>Parts of Moonee Valley</w:t>
      </w:r>
    </w:p>
    <w:p w14:paraId="407181CE" w14:textId="77777777" w:rsidR="00325D9A" w:rsidRPr="00325D9A" w:rsidRDefault="00325D9A" w:rsidP="00325D9A">
      <w:pPr>
        <w:pStyle w:val="maintext"/>
        <w:numPr>
          <w:ilvl w:val="0"/>
          <w:numId w:val="24"/>
        </w:numPr>
      </w:pPr>
      <w:r w:rsidRPr="00325D9A">
        <w:t>Types of disabilities and experiences</w:t>
      </w:r>
    </w:p>
    <w:p w14:paraId="5D8D9380" w14:textId="77777777" w:rsidR="00325D9A" w:rsidRPr="00325D9A" w:rsidRDefault="00325D9A" w:rsidP="000E253C">
      <w:pPr>
        <w:pStyle w:val="Heading2"/>
      </w:pPr>
      <w:r w:rsidRPr="00325D9A">
        <w:t>What members need to do</w:t>
      </w:r>
    </w:p>
    <w:p w14:paraId="1B608346" w14:textId="072C1517" w:rsidR="00325D9A" w:rsidRPr="00325D9A" w:rsidRDefault="00503D99" w:rsidP="00325D9A">
      <w:pPr>
        <w:pStyle w:val="maintext"/>
        <w:numPr>
          <w:ilvl w:val="0"/>
          <w:numId w:val="25"/>
        </w:numPr>
      </w:pPr>
      <w:r w:rsidRPr="00503D99">
        <w:t>Go to or join</w:t>
      </w:r>
      <w:r w:rsidR="00325D9A" w:rsidRPr="00325D9A">
        <w:t xml:space="preserve"> at least 5 meetings per year (out of 10 meetings)</w:t>
      </w:r>
    </w:p>
    <w:p w14:paraId="6098CBE0" w14:textId="77777777" w:rsidR="00325D9A" w:rsidRPr="00325D9A" w:rsidRDefault="00325D9A" w:rsidP="00325D9A">
      <w:pPr>
        <w:pStyle w:val="maintext"/>
        <w:numPr>
          <w:ilvl w:val="0"/>
          <w:numId w:val="25"/>
        </w:numPr>
      </w:pPr>
      <w:r w:rsidRPr="00325D9A">
        <w:t>Serve for 2 years</w:t>
      </w:r>
    </w:p>
    <w:p w14:paraId="60D23A19" w14:textId="77777777" w:rsidR="00325D9A" w:rsidRPr="00325D9A" w:rsidRDefault="00325D9A" w:rsidP="00325D9A">
      <w:pPr>
        <w:pStyle w:val="maintext"/>
        <w:numPr>
          <w:ilvl w:val="0"/>
          <w:numId w:val="25"/>
        </w:numPr>
      </w:pPr>
      <w:r w:rsidRPr="00325D9A">
        <w:t>Be respectful to others</w:t>
      </w:r>
    </w:p>
    <w:p w14:paraId="7C0BB63B" w14:textId="55D9ECFF" w:rsidR="00325D9A" w:rsidRPr="00325D9A" w:rsidRDefault="00325D9A" w:rsidP="00325D9A">
      <w:pPr>
        <w:pStyle w:val="maintext"/>
        <w:numPr>
          <w:ilvl w:val="0"/>
          <w:numId w:val="25"/>
        </w:numPr>
      </w:pPr>
      <w:r w:rsidRPr="00325D9A">
        <w:t>Keep information confidential</w:t>
      </w:r>
      <w:r w:rsidR="001F434A">
        <w:t xml:space="preserve">. This means </w:t>
      </w:r>
      <w:r w:rsidR="00620EDA" w:rsidRPr="00620EDA">
        <w:t>information</w:t>
      </w:r>
      <w:r w:rsidR="001F434A">
        <w:t xml:space="preserve"> is private and </w:t>
      </w:r>
      <w:r w:rsidR="00620EDA" w:rsidRPr="00620EDA">
        <w:t>should be kept secret</w:t>
      </w:r>
      <w:r w:rsidR="001F434A">
        <w:t xml:space="preserve"> from people who are not in the committee</w:t>
      </w:r>
    </w:p>
    <w:p w14:paraId="685AFDE0" w14:textId="507E2D60" w:rsidR="00325D9A" w:rsidRPr="00325D9A" w:rsidRDefault="00325D9A" w:rsidP="00325D9A">
      <w:pPr>
        <w:pStyle w:val="maintext"/>
        <w:numPr>
          <w:ilvl w:val="0"/>
          <w:numId w:val="25"/>
        </w:numPr>
      </w:pPr>
      <w:r w:rsidRPr="00325D9A">
        <w:t>Tell the committee if you have a conflict of interest</w:t>
      </w:r>
      <w:r w:rsidR="0075503E">
        <w:t xml:space="preserve">. </w:t>
      </w:r>
      <w:r w:rsidR="000E2213">
        <w:t>In other words, w</w:t>
      </w:r>
      <w:r w:rsidR="0075503E" w:rsidRPr="0075503E">
        <w:t>hen you might benefit personally from a decision, so it's hard to be fair</w:t>
      </w:r>
    </w:p>
    <w:p w14:paraId="05CA71BD" w14:textId="77777777" w:rsidR="00325D9A" w:rsidRPr="00325D9A" w:rsidRDefault="00325D9A" w:rsidP="000E253C">
      <w:pPr>
        <w:pStyle w:val="Heading2"/>
      </w:pPr>
      <w:r w:rsidRPr="00325D9A">
        <w:t>What Council provides</w:t>
      </w:r>
    </w:p>
    <w:p w14:paraId="427A20B3" w14:textId="019BC631" w:rsidR="00325D9A" w:rsidRPr="00325D9A" w:rsidRDefault="00325D9A" w:rsidP="00325D9A">
      <w:pPr>
        <w:pStyle w:val="maintext"/>
        <w:numPr>
          <w:ilvl w:val="0"/>
          <w:numId w:val="26"/>
        </w:numPr>
      </w:pPr>
      <w:r w:rsidRPr="00325D9A">
        <w:t>Meeting support (minutes</w:t>
      </w:r>
      <w:r w:rsidR="00F56B7D">
        <w:t xml:space="preserve"> which are w</w:t>
      </w:r>
      <w:r w:rsidR="00F56B7D" w:rsidRPr="00F56B7D">
        <w:t>ritten notes about what happened in a meeting</w:t>
      </w:r>
      <w:r w:rsidRPr="00325D9A">
        <w:t>,</w:t>
      </w:r>
      <w:r w:rsidR="00F56B7D">
        <w:t xml:space="preserve"> and </w:t>
      </w:r>
      <w:r w:rsidRPr="00325D9A">
        <w:t>agendas</w:t>
      </w:r>
      <w:r w:rsidR="00F56B7D">
        <w:t xml:space="preserve"> </w:t>
      </w:r>
      <w:r w:rsidR="008C076F">
        <w:t>which are a</w:t>
      </w:r>
      <w:r w:rsidR="000F739D" w:rsidRPr="000F739D">
        <w:t xml:space="preserve"> list of topics that will be discussed at a meeting</w:t>
      </w:r>
      <w:r w:rsidRPr="00325D9A">
        <w:t>)</w:t>
      </w:r>
    </w:p>
    <w:p w14:paraId="62453FFA" w14:textId="6F85D540" w:rsidR="00325D9A" w:rsidRPr="00325D9A" w:rsidRDefault="00325D9A" w:rsidP="00325D9A">
      <w:pPr>
        <w:pStyle w:val="maintext"/>
        <w:numPr>
          <w:ilvl w:val="0"/>
          <w:numId w:val="26"/>
        </w:numPr>
      </w:pPr>
      <w:r w:rsidRPr="00325D9A">
        <w:t>Help with accessibility (transport</w:t>
      </w:r>
      <w:r w:rsidR="00296DEA">
        <w:t xml:space="preserve"> to and from the meeting</w:t>
      </w:r>
      <w:r w:rsidRPr="00325D9A">
        <w:t>, interpreters</w:t>
      </w:r>
      <w:r w:rsidR="005258FF">
        <w:t xml:space="preserve"> </w:t>
      </w:r>
      <w:r w:rsidR="005258FF" w:rsidRPr="005258FF">
        <w:t>who</w:t>
      </w:r>
      <w:r w:rsidR="006152CD">
        <w:t xml:space="preserve"> can</w:t>
      </w:r>
      <w:r w:rsidR="005258FF" w:rsidRPr="005258FF">
        <w:t xml:space="preserve"> help you understand by translating language or sign language</w:t>
      </w:r>
      <w:r w:rsidRPr="00325D9A">
        <w:t>, etc.)</w:t>
      </w:r>
      <w:r w:rsidR="005A6178">
        <w:t xml:space="preserve"> </w:t>
      </w:r>
    </w:p>
    <w:p w14:paraId="15B44891" w14:textId="2B67B761" w:rsidR="00325D9A" w:rsidRPr="00325D9A" w:rsidRDefault="00325D9A" w:rsidP="00325D9A">
      <w:pPr>
        <w:pStyle w:val="maintext"/>
        <w:numPr>
          <w:ilvl w:val="0"/>
          <w:numId w:val="26"/>
        </w:numPr>
      </w:pPr>
      <w:r w:rsidRPr="00325D9A">
        <w:t>Induction and training</w:t>
      </w:r>
      <w:r w:rsidR="003E4436">
        <w:t xml:space="preserve"> </w:t>
      </w:r>
      <w:r w:rsidR="003E4436" w:rsidRPr="003E4436">
        <w:t>t</w:t>
      </w:r>
      <w:r w:rsidR="003E4436">
        <w:t>o</w:t>
      </w:r>
      <w:r w:rsidR="003E4436" w:rsidRPr="003E4436">
        <w:t xml:space="preserve"> explain how things work when you start </w:t>
      </w:r>
      <w:r w:rsidR="00D91E04">
        <w:t>participating in the committee</w:t>
      </w:r>
    </w:p>
    <w:p w14:paraId="4050A7FC" w14:textId="2FD50EF2" w:rsidR="00325D9A" w:rsidRPr="00325D9A" w:rsidRDefault="00325D9A" w:rsidP="00325D9A">
      <w:pPr>
        <w:pStyle w:val="maintext"/>
        <w:numPr>
          <w:ilvl w:val="0"/>
          <w:numId w:val="26"/>
        </w:numPr>
      </w:pPr>
      <w:r w:rsidRPr="00325D9A">
        <w:t xml:space="preserve">MS Teams for </w:t>
      </w:r>
      <w:r w:rsidR="00811420" w:rsidRPr="00325D9A">
        <w:t>communication</w:t>
      </w:r>
      <w:r w:rsidR="00811420">
        <w:t xml:space="preserve"> -</w:t>
      </w:r>
      <w:r w:rsidR="003E63AC">
        <w:t xml:space="preserve"> </w:t>
      </w:r>
      <w:r w:rsidR="000F3C67">
        <w:t>MS Teams</w:t>
      </w:r>
      <w:r w:rsidR="003E63AC">
        <w:t xml:space="preserve"> is a</w:t>
      </w:r>
      <w:r w:rsidR="003E63AC" w:rsidRPr="003E63AC">
        <w:t xml:space="preserve"> computer program for video calls and sharing messages</w:t>
      </w:r>
    </w:p>
    <w:p w14:paraId="7149490F" w14:textId="77777777" w:rsidR="00325D9A" w:rsidRPr="00325D9A" w:rsidRDefault="00325D9A" w:rsidP="000E253C">
      <w:pPr>
        <w:pStyle w:val="Heading2"/>
      </w:pPr>
      <w:r w:rsidRPr="00325D9A">
        <w:t>Meetings</w:t>
      </w:r>
    </w:p>
    <w:p w14:paraId="2384AE7A" w14:textId="77777777" w:rsidR="00325D9A" w:rsidRPr="00325D9A" w:rsidRDefault="00325D9A" w:rsidP="00325D9A">
      <w:pPr>
        <w:pStyle w:val="maintext"/>
        <w:numPr>
          <w:ilvl w:val="0"/>
          <w:numId w:val="27"/>
        </w:numPr>
      </w:pPr>
      <w:r w:rsidRPr="00325D9A">
        <w:t>10 times per year (February to November)</w:t>
      </w:r>
    </w:p>
    <w:p w14:paraId="342632B2" w14:textId="77777777" w:rsidR="00325D9A" w:rsidRPr="00325D9A" w:rsidRDefault="00325D9A" w:rsidP="00325D9A">
      <w:pPr>
        <w:pStyle w:val="maintext"/>
        <w:numPr>
          <w:ilvl w:val="0"/>
          <w:numId w:val="27"/>
        </w:numPr>
      </w:pPr>
      <w:r w:rsidRPr="00325D9A">
        <w:t>In person and online options</w:t>
      </w:r>
    </w:p>
    <w:p w14:paraId="3873AF3B" w14:textId="77777777" w:rsidR="00325D9A" w:rsidRPr="00325D9A" w:rsidRDefault="00325D9A" w:rsidP="00325D9A">
      <w:pPr>
        <w:pStyle w:val="maintext"/>
        <w:numPr>
          <w:ilvl w:val="0"/>
          <w:numId w:val="27"/>
        </w:numPr>
      </w:pPr>
      <w:r w:rsidRPr="00325D9A">
        <w:lastRenderedPageBreak/>
        <w:t>2 hours long</w:t>
      </w:r>
    </w:p>
    <w:p w14:paraId="491638BC" w14:textId="1018B542" w:rsidR="00325D9A" w:rsidRPr="00325D9A" w:rsidRDefault="00325D9A" w:rsidP="00325D9A">
      <w:pPr>
        <w:pStyle w:val="maintext"/>
        <w:numPr>
          <w:ilvl w:val="0"/>
          <w:numId w:val="27"/>
        </w:numPr>
      </w:pPr>
      <w:r w:rsidRPr="00325D9A">
        <w:t>Locations around Moonee Valley</w:t>
      </w:r>
      <w:r w:rsidR="0013536E">
        <w:t xml:space="preserve"> that are different each time</w:t>
      </w:r>
    </w:p>
    <w:p w14:paraId="748B5704" w14:textId="77777777" w:rsidR="00325D9A" w:rsidRPr="000E253C" w:rsidRDefault="00325D9A" w:rsidP="000E253C">
      <w:pPr>
        <w:pStyle w:val="Heading2"/>
      </w:pPr>
      <w:r w:rsidRPr="000E253C">
        <w:t>How to join</w:t>
      </w:r>
    </w:p>
    <w:p w14:paraId="209622AD" w14:textId="3E9BF8B1" w:rsidR="00325D9A" w:rsidRPr="00325D9A" w:rsidRDefault="00325D9A" w:rsidP="00325D9A">
      <w:pPr>
        <w:pStyle w:val="maintext"/>
      </w:pPr>
      <w:r w:rsidRPr="00325D9A">
        <w:t xml:space="preserve">Fill out an Expression of Interest form </w:t>
      </w:r>
      <w:r w:rsidR="001D2120">
        <w:t xml:space="preserve">to tell us that </w:t>
      </w:r>
      <w:r w:rsidR="00BB0B2D" w:rsidRPr="00BB0B2D">
        <w:t>you want to join and explain why you'd be good for it</w:t>
      </w:r>
      <w:r w:rsidR="0034741C">
        <w:t xml:space="preserve">. We will look at these forms </w:t>
      </w:r>
      <w:r w:rsidR="0034741C" w:rsidRPr="00325D9A">
        <w:t>when positions are available.</w:t>
      </w:r>
    </w:p>
    <w:p w14:paraId="3ABD01D1" w14:textId="53498593" w:rsidR="00325D9A" w:rsidRPr="00325D9A" w:rsidRDefault="00325D9A" w:rsidP="00325D9A">
      <w:pPr>
        <w:pStyle w:val="maintext"/>
      </w:pPr>
      <w:r w:rsidRPr="00325D9A">
        <w:t xml:space="preserve">Contact: </w:t>
      </w:r>
      <w:hyperlink r:id="rId10" w:history="1">
        <w:r w:rsidR="00811420" w:rsidRPr="00CC675D">
          <w:rPr>
            <w:rStyle w:val="Hyperlink"/>
          </w:rPr>
          <w:t>disability@mvcc.vic.gov.au</w:t>
        </w:r>
      </w:hyperlink>
      <w:r w:rsidR="00811420">
        <w:t xml:space="preserve"> </w:t>
      </w:r>
      <w:r w:rsidRPr="00325D9A">
        <w:t>or call 9243 8781</w:t>
      </w:r>
    </w:p>
    <w:p w14:paraId="7FFB86E3" w14:textId="77777777" w:rsidR="00325D9A" w:rsidRPr="00325D9A" w:rsidRDefault="00E94CED" w:rsidP="00325D9A">
      <w:pPr>
        <w:pStyle w:val="maintext"/>
      </w:pPr>
      <w:r>
        <w:pict w14:anchorId="46BA7B67">
          <v:rect id="_x0000_i1025" style="width:0;height:1.5pt" o:hralign="center" o:hrstd="t" o:hr="t" fillcolor="#a0a0a0" stroked="f"/>
        </w:pict>
      </w:r>
    </w:p>
    <w:p w14:paraId="0F154DA5" w14:textId="219298DC" w:rsidR="00743F9A" w:rsidRDefault="00743F9A" w:rsidP="00743F9A">
      <w:pPr>
        <w:pStyle w:val="Heading2"/>
      </w:pPr>
      <w:r>
        <w:t>Review of Terms of Reference</w:t>
      </w:r>
    </w:p>
    <w:p w14:paraId="563D2BC1" w14:textId="77777777" w:rsidR="00F5777F" w:rsidRDefault="00F5777F" w:rsidP="00A92D76">
      <w:pPr>
        <w:pStyle w:val="maintext"/>
      </w:pPr>
      <w:r>
        <w:t xml:space="preserve">A request to change the </w:t>
      </w:r>
      <w:r w:rsidR="00743F9A" w:rsidRPr="00261191">
        <w:t xml:space="preserve">Terms of Reference can be </w:t>
      </w:r>
      <w:r>
        <w:t xml:space="preserve">made </w:t>
      </w:r>
      <w:r w:rsidR="00743F9A" w:rsidRPr="00261191">
        <w:t>at any time.</w:t>
      </w:r>
    </w:p>
    <w:p w14:paraId="4DC9BA73" w14:textId="78411E0C" w:rsidR="00743F9A" w:rsidRPr="00261191" w:rsidRDefault="00F5777F" w:rsidP="00A92D76">
      <w:pPr>
        <w:pStyle w:val="maintext"/>
      </w:pPr>
      <w:r>
        <w:t xml:space="preserve">Changes </w:t>
      </w:r>
      <w:r w:rsidR="00743F9A" w:rsidRPr="00261191">
        <w:t xml:space="preserve">must be </w:t>
      </w:r>
      <w:r>
        <w:t>agreed</w:t>
      </w:r>
      <w:r w:rsidR="00743F9A" w:rsidRPr="00261191">
        <w:t xml:space="preserve"> by the C</w:t>
      </w:r>
      <w:r w:rsidR="003E6A8B">
        <w:t>ommittee</w:t>
      </w:r>
      <w:r w:rsidR="00743F9A" w:rsidRPr="00261191">
        <w:t xml:space="preserve"> and then approved by Council</w:t>
      </w:r>
      <w:r w:rsidR="00743F9A">
        <w:t xml:space="preserve"> Officers</w:t>
      </w:r>
      <w:r w:rsidR="00743F9A" w:rsidRPr="00261191">
        <w:t>.</w:t>
      </w:r>
    </w:p>
    <w:p w14:paraId="263EAEEE" w14:textId="74632651" w:rsidR="00743F9A" w:rsidRDefault="00743F9A" w:rsidP="00A92D76">
      <w:pPr>
        <w:pStyle w:val="maintext"/>
      </w:pPr>
      <w:r>
        <w:t>These Terms of Reference will be reviewed every year or as required.</w:t>
      </w:r>
    </w:p>
    <w:p w14:paraId="36E509F2" w14:textId="1EC32B31" w:rsidR="00743F9A" w:rsidRDefault="00743F9A" w:rsidP="00743F9A">
      <w:pPr>
        <w:pStyle w:val="Bodyoftext"/>
        <w:ind w:left="0" w:firstLine="0"/>
        <w:jc w:val="both"/>
      </w:pPr>
      <w:r w:rsidRPr="00573EBF">
        <w:rPr>
          <w:rStyle w:val="Heading3Char"/>
        </w:rPr>
        <w:t>Approval date:</w:t>
      </w:r>
      <w:r>
        <w:t xml:space="preserve"> </w:t>
      </w:r>
      <w:r w:rsidR="00410AFE">
        <w:t>28</w:t>
      </w:r>
      <w:r>
        <w:t xml:space="preserve"> </w:t>
      </w:r>
      <w:r w:rsidR="002C7F4B" w:rsidRPr="00410AFE">
        <w:t>October</w:t>
      </w:r>
      <w:r w:rsidRPr="00410AFE">
        <w:t xml:space="preserve"> 2025</w:t>
      </w:r>
    </w:p>
    <w:p w14:paraId="7FD7093A" w14:textId="57F19DFB" w:rsidR="00743F9A" w:rsidRDefault="00743F9A" w:rsidP="00743F9A">
      <w:pPr>
        <w:pStyle w:val="Bodyoftext"/>
        <w:ind w:left="0" w:firstLine="0"/>
        <w:jc w:val="both"/>
      </w:pPr>
      <w:r w:rsidRPr="00573EBF">
        <w:rPr>
          <w:rStyle w:val="Heading3Char"/>
        </w:rPr>
        <w:t>Next scheduled review date:</w:t>
      </w:r>
      <w:r>
        <w:t xml:space="preserve"> September 2026</w:t>
      </w:r>
    </w:p>
    <w:p w14:paraId="691CE05C" w14:textId="77777777" w:rsidR="0002403E" w:rsidRPr="00077831" w:rsidRDefault="0002403E" w:rsidP="003C7BB8">
      <w:pPr>
        <w:pStyle w:val="Heading2"/>
        <w:rPr>
          <w:rFonts w:ascii="Segoe UI" w:hAnsi="Segoe UI" w:cs="Segoe UI"/>
          <w:sz w:val="18"/>
          <w:szCs w:val="18"/>
          <w:lang w:eastAsia="en-AU"/>
        </w:rPr>
      </w:pPr>
      <w:r w:rsidRPr="00077831">
        <w:rPr>
          <w:lang w:eastAsia="en-AU"/>
        </w:rPr>
        <w:t>Agreement </w:t>
      </w:r>
    </w:p>
    <w:p w14:paraId="13D81672" w14:textId="6A69934B" w:rsidR="0002403E" w:rsidRPr="00077831" w:rsidRDefault="0002403E" w:rsidP="008E2266">
      <w:pPr>
        <w:pStyle w:val="maintext"/>
        <w:rPr>
          <w:rFonts w:ascii="Segoe UI" w:hAnsi="Segoe UI" w:cs="Segoe UI"/>
          <w:sz w:val="18"/>
          <w:szCs w:val="18"/>
          <w:lang w:eastAsia="en-AU"/>
        </w:rPr>
      </w:pPr>
      <w:r w:rsidRPr="00077831">
        <w:rPr>
          <w:lang w:eastAsia="en-AU"/>
        </w:rPr>
        <w:t>By signing this document, I hereby agree to abide by the D</w:t>
      </w:r>
      <w:r w:rsidR="003E6A8B">
        <w:rPr>
          <w:lang w:eastAsia="en-AU"/>
        </w:rPr>
        <w:t xml:space="preserve">isability </w:t>
      </w:r>
      <w:r w:rsidRPr="00077831">
        <w:rPr>
          <w:lang w:eastAsia="en-AU"/>
        </w:rPr>
        <w:t>A</w:t>
      </w:r>
      <w:r w:rsidR="003E6A8B">
        <w:rPr>
          <w:lang w:eastAsia="en-AU"/>
        </w:rPr>
        <w:t xml:space="preserve">dvisory </w:t>
      </w:r>
      <w:r w:rsidRPr="00077831">
        <w:rPr>
          <w:lang w:eastAsia="en-AU"/>
        </w:rPr>
        <w:t>C</w:t>
      </w:r>
      <w:r w:rsidR="003E6A8B">
        <w:rPr>
          <w:lang w:eastAsia="en-AU"/>
        </w:rPr>
        <w:t>ommittee</w:t>
      </w:r>
      <w:r w:rsidRPr="00077831">
        <w:rPr>
          <w:lang w:eastAsia="en-AU"/>
        </w:rPr>
        <w:t xml:space="preserve"> Terms of Reference (</w:t>
      </w:r>
      <w:r>
        <w:rPr>
          <w:lang w:eastAsia="en-AU"/>
        </w:rPr>
        <w:t>October</w:t>
      </w:r>
      <w:r w:rsidRPr="00077831">
        <w:rPr>
          <w:lang w:eastAsia="en-AU"/>
        </w:rPr>
        <w:t xml:space="preserve"> 202</w:t>
      </w:r>
      <w:r>
        <w:rPr>
          <w:lang w:eastAsia="en-AU"/>
        </w:rPr>
        <w:t>5</w:t>
      </w:r>
      <w:r w:rsidRPr="00077831">
        <w:rPr>
          <w:lang w:eastAsia="en-AU"/>
        </w:rPr>
        <w:t>). </w:t>
      </w:r>
    </w:p>
    <w:tbl>
      <w:tblPr>
        <w:tblW w:w="9781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3380"/>
        <w:gridCol w:w="1376"/>
        <w:gridCol w:w="3756"/>
      </w:tblGrid>
      <w:tr w:rsidR="0002403E" w:rsidRPr="00077831" w14:paraId="2FB64BDC" w14:textId="77777777" w:rsidTr="008542D3">
        <w:trPr>
          <w:trHeight w:val="353"/>
        </w:trPr>
        <w:tc>
          <w:tcPr>
            <w:tcW w:w="46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E777D" w14:textId="73570752" w:rsidR="0002403E" w:rsidRPr="00077831" w:rsidRDefault="0002403E" w:rsidP="00301CAC">
            <w:pPr>
              <w:pStyle w:val="Heading3"/>
              <w:rPr>
                <w:rFonts w:ascii="Times New Roman" w:hAnsi="Times New Roman"/>
                <w:lang w:eastAsia="en-AU"/>
              </w:rPr>
            </w:pPr>
            <w:r w:rsidRPr="00077831">
              <w:rPr>
                <w:lang w:eastAsia="en-AU"/>
              </w:rPr>
              <w:t>Disability Advisory Committee Member: </w:t>
            </w:r>
          </w:p>
        </w:tc>
        <w:tc>
          <w:tcPr>
            <w:tcW w:w="5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AD7D2" w14:textId="77777777" w:rsidR="0002403E" w:rsidRPr="00077831" w:rsidRDefault="0002403E" w:rsidP="00301CAC">
            <w:pPr>
              <w:pStyle w:val="Heading3"/>
              <w:rPr>
                <w:rFonts w:ascii="Times New Roman" w:hAnsi="Times New Roman"/>
                <w:lang w:eastAsia="en-AU"/>
              </w:rPr>
            </w:pPr>
            <w:r w:rsidRPr="00077831">
              <w:rPr>
                <w:lang w:eastAsia="en-AU"/>
              </w:rPr>
              <w:t>Authorised Council Officer Representative: </w:t>
            </w:r>
          </w:p>
        </w:tc>
      </w:tr>
      <w:tr w:rsidR="0002403E" w:rsidRPr="00077831" w14:paraId="6BBB97FC" w14:textId="77777777" w:rsidTr="008542D3">
        <w:trPr>
          <w:trHeight w:val="862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91614" w14:textId="6858B25A" w:rsidR="0002403E" w:rsidRPr="00B92B15" w:rsidRDefault="0002403E" w:rsidP="00B92B15">
            <w:pPr>
              <w:pStyle w:val="Heading4"/>
            </w:pPr>
            <w:r w:rsidRPr="00B92B15">
              <w:t> </w:t>
            </w:r>
            <w:r w:rsidR="00B92B15" w:rsidRPr="00B92B15">
              <w:t>Name: </w:t>
            </w:r>
          </w:p>
        </w:tc>
        <w:tc>
          <w:tcPr>
            <w:tcW w:w="3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0F154" w14:textId="77777777" w:rsidR="0002403E" w:rsidRPr="00077831" w:rsidRDefault="0002403E" w:rsidP="00FA4B3A">
            <w:pPr>
              <w:textAlignment w:val="baseline"/>
              <w:rPr>
                <w:rFonts w:ascii="Times New Roman" w:hAnsi="Times New Roman"/>
                <w:lang w:eastAsia="en-AU"/>
              </w:rPr>
            </w:pPr>
            <w:r w:rsidRPr="00077831">
              <w:rPr>
                <w:rFonts w:cs="Arial"/>
                <w:lang w:eastAsia="en-AU"/>
              </w:rPr>
              <w:t>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70B4B" w14:textId="2B18475F" w:rsidR="0002403E" w:rsidRPr="00B92B15" w:rsidRDefault="00B92B15" w:rsidP="00B92B15">
            <w:pPr>
              <w:pStyle w:val="Heading4"/>
            </w:pPr>
            <w:r w:rsidRPr="00B92B15">
              <w:t>Name/Title: </w:t>
            </w: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905AD" w14:textId="1E1919E3" w:rsidR="0002403E" w:rsidRPr="00077831" w:rsidRDefault="00B92B15" w:rsidP="00FA4B3A">
            <w:pPr>
              <w:textAlignment w:val="baseline"/>
              <w:rPr>
                <w:rFonts w:ascii="Times New Roman" w:hAnsi="Times New Roman"/>
                <w:lang w:eastAsia="en-AU"/>
              </w:rPr>
            </w:pPr>
            <w:r w:rsidRPr="00077831">
              <w:rPr>
                <w:rFonts w:cs="Arial"/>
                <w:lang w:eastAsia="en-AU"/>
              </w:rPr>
              <w:t>Kelly Armstrong</w:t>
            </w:r>
            <w:r>
              <w:rPr>
                <w:rFonts w:cs="Arial"/>
                <w:lang w:eastAsia="en-AU"/>
              </w:rPr>
              <w:t>,</w:t>
            </w:r>
            <w:r w:rsidRPr="00077831">
              <w:rPr>
                <w:rFonts w:cs="Arial"/>
                <w:lang w:eastAsia="en-AU"/>
              </w:rPr>
              <w:t> Access and Inclusion Officer </w:t>
            </w:r>
          </w:p>
        </w:tc>
      </w:tr>
      <w:tr w:rsidR="0002403E" w:rsidRPr="00077831" w14:paraId="4B97C1A5" w14:textId="77777777" w:rsidTr="008542D3">
        <w:trPr>
          <w:trHeight w:val="1395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887CA" w14:textId="77777777" w:rsidR="0002403E" w:rsidRPr="00B92B15" w:rsidRDefault="0002403E" w:rsidP="00B92B15">
            <w:pPr>
              <w:pStyle w:val="Heading4"/>
            </w:pPr>
            <w:r w:rsidRPr="00B92B15">
              <w:t>Signature: </w:t>
            </w:r>
          </w:p>
        </w:tc>
        <w:tc>
          <w:tcPr>
            <w:tcW w:w="3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E2859" w14:textId="77777777" w:rsidR="0002403E" w:rsidRPr="00077831" w:rsidRDefault="0002403E" w:rsidP="00FA4B3A">
            <w:pPr>
              <w:textAlignment w:val="baseline"/>
              <w:rPr>
                <w:rFonts w:ascii="Times New Roman" w:hAnsi="Times New Roman"/>
                <w:lang w:eastAsia="en-AU"/>
              </w:rPr>
            </w:pPr>
            <w:r w:rsidRPr="00077831">
              <w:rPr>
                <w:rFonts w:cs="Arial"/>
                <w:lang w:eastAsia="en-AU"/>
              </w:rPr>
              <w:t>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EC19C" w14:textId="77777777" w:rsidR="0002403E" w:rsidRPr="00B92B15" w:rsidRDefault="0002403E" w:rsidP="00B92B15">
            <w:pPr>
              <w:pStyle w:val="Heading4"/>
            </w:pPr>
            <w:r w:rsidRPr="00B92B15">
              <w:t>Signature: </w:t>
            </w: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6715C" w14:textId="77777777" w:rsidR="0002403E" w:rsidRPr="00077831" w:rsidRDefault="0002403E" w:rsidP="00FA4B3A">
            <w:pPr>
              <w:textAlignment w:val="baseline"/>
              <w:rPr>
                <w:rFonts w:ascii="Times New Roman" w:hAnsi="Times New Roman"/>
                <w:lang w:eastAsia="en-AU"/>
              </w:rPr>
            </w:pPr>
            <w:r w:rsidRPr="00077831">
              <w:rPr>
                <w:rFonts w:cs="Arial"/>
                <w:lang w:eastAsia="en-AU"/>
              </w:rPr>
              <w:t> </w:t>
            </w:r>
          </w:p>
        </w:tc>
      </w:tr>
      <w:tr w:rsidR="0002403E" w:rsidRPr="00077831" w14:paraId="2B71F954" w14:textId="77777777" w:rsidTr="008542D3">
        <w:trPr>
          <w:trHeight w:val="690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CAE03" w14:textId="77777777" w:rsidR="0002403E" w:rsidRPr="00B92B15" w:rsidRDefault="0002403E" w:rsidP="00B92B15">
            <w:pPr>
              <w:pStyle w:val="Heading4"/>
            </w:pPr>
            <w:r w:rsidRPr="00B92B15">
              <w:t>Date: </w:t>
            </w:r>
          </w:p>
        </w:tc>
        <w:tc>
          <w:tcPr>
            <w:tcW w:w="3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C5F1C" w14:textId="77777777" w:rsidR="0002403E" w:rsidRPr="00077831" w:rsidRDefault="0002403E" w:rsidP="00FA4B3A">
            <w:pPr>
              <w:textAlignment w:val="baseline"/>
              <w:rPr>
                <w:rFonts w:ascii="Times New Roman" w:hAnsi="Times New Roman"/>
                <w:lang w:eastAsia="en-AU"/>
              </w:rPr>
            </w:pPr>
            <w:r w:rsidRPr="00077831">
              <w:rPr>
                <w:rFonts w:cs="Arial"/>
                <w:lang w:eastAsia="en-AU"/>
              </w:rPr>
              <w:t> 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9B3F4" w14:textId="77777777" w:rsidR="0002403E" w:rsidRPr="00B92B15" w:rsidRDefault="0002403E" w:rsidP="00B92B15">
            <w:pPr>
              <w:pStyle w:val="Heading4"/>
            </w:pPr>
            <w:r w:rsidRPr="00B92B15">
              <w:t>Date: </w:t>
            </w: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95801" w14:textId="77777777" w:rsidR="0002403E" w:rsidRPr="00077831" w:rsidRDefault="0002403E" w:rsidP="00FA4B3A">
            <w:pPr>
              <w:textAlignment w:val="baseline"/>
              <w:rPr>
                <w:rFonts w:ascii="Times New Roman" w:hAnsi="Times New Roman"/>
                <w:lang w:eastAsia="en-AU"/>
              </w:rPr>
            </w:pPr>
            <w:r w:rsidRPr="00077831">
              <w:rPr>
                <w:rFonts w:cs="Arial"/>
                <w:lang w:eastAsia="en-AU"/>
              </w:rPr>
              <w:t> </w:t>
            </w:r>
          </w:p>
        </w:tc>
      </w:tr>
    </w:tbl>
    <w:p w14:paraId="0294E8A3" w14:textId="272E7697" w:rsidR="00923786" w:rsidRDefault="00923786" w:rsidP="00743F9A"/>
    <w:p w14:paraId="35C7B413" w14:textId="218AFB3C" w:rsidR="003E6A8B" w:rsidRPr="003E6A8B" w:rsidRDefault="003E6A8B" w:rsidP="00811420">
      <w:pPr>
        <w:spacing w:before="0" w:after="0" w:line="240" w:lineRule="auto"/>
      </w:pPr>
    </w:p>
    <w:sectPr w:rsidR="003E6A8B" w:rsidRPr="003E6A8B" w:rsidSect="0081142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1274" w:bottom="720" w:left="720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9B40" w14:textId="77777777" w:rsidR="00E94CED" w:rsidRDefault="00E94CED" w:rsidP="003633E5">
      <w:pPr>
        <w:spacing w:after="0" w:line="240" w:lineRule="auto"/>
      </w:pPr>
      <w:r>
        <w:separator/>
      </w:r>
    </w:p>
  </w:endnote>
  <w:endnote w:type="continuationSeparator" w:id="0">
    <w:p w14:paraId="34154D7C" w14:textId="77777777" w:rsidR="00E94CED" w:rsidRDefault="00E94CED" w:rsidP="00363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13669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EADF6ED" w14:textId="29D917F7" w:rsidR="00641C04" w:rsidRPr="006422FE" w:rsidRDefault="00A268E8" w:rsidP="008542D3">
            <w:pPr>
              <w:pStyle w:val="maintext"/>
              <w:spacing w:line="240" w:lineRule="auto"/>
              <w:ind w:right="-755"/>
              <w:jc w:val="center"/>
              <w:rPr>
                <w:rStyle w:val="bodytextChar"/>
                <w:rFonts w:eastAsia="Calibri"/>
              </w:rPr>
            </w:pPr>
            <w:r w:rsidRPr="006422FE">
              <w:rPr>
                <w:rStyle w:val="bodytextChar"/>
                <w:rFonts w:eastAsia="Calibri"/>
              </w:rPr>
              <w:t>Moonee Valley City Council</w:t>
            </w:r>
            <w:r w:rsidR="00A06156">
              <w:rPr>
                <w:rStyle w:val="bodytextChar"/>
                <w:rFonts w:eastAsia="Calibri"/>
              </w:rPr>
              <w:t xml:space="preserve"> -</w:t>
            </w:r>
            <w:r w:rsidRPr="006422FE">
              <w:rPr>
                <w:rStyle w:val="bodytextChar"/>
                <w:rFonts w:eastAsia="Calibri"/>
              </w:rPr>
              <w:t xml:space="preserve"> Disability Advisory Committee </w:t>
            </w:r>
            <w:r w:rsidR="00A06156">
              <w:rPr>
                <w:rStyle w:val="bodytextChar"/>
                <w:rFonts w:eastAsia="Calibri"/>
              </w:rPr>
              <w:t xml:space="preserve">- </w:t>
            </w:r>
            <w:r w:rsidRPr="006422FE">
              <w:rPr>
                <w:rStyle w:val="bodytextChar"/>
                <w:rFonts w:eastAsia="Calibri"/>
              </w:rPr>
              <w:t xml:space="preserve">Terms of Reference </w:t>
            </w:r>
            <w:r w:rsidR="00CB1E2C">
              <w:rPr>
                <w:rStyle w:val="bodytextChar"/>
                <w:rFonts w:eastAsia="Calibri"/>
              </w:rPr>
              <w:t>October</w:t>
            </w:r>
            <w:r w:rsidRPr="006422FE">
              <w:rPr>
                <w:rStyle w:val="bodytextChar"/>
                <w:rFonts w:eastAsia="Calibri"/>
              </w:rPr>
              <w:t xml:space="preserve"> 2025</w:t>
            </w:r>
            <w:r w:rsidR="00811420">
              <w:rPr>
                <w:rStyle w:val="bodytextChar"/>
                <w:rFonts w:eastAsia="Calibri"/>
              </w:rPr>
              <w:t xml:space="preserve"> – Easy Read</w:t>
            </w:r>
          </w:p>
          <w:p w14:paraId="6F14D708" w14:textId="04779FD9" w:rsidR="008542D3" w:rsidRDefault="00CB1E2C" w:rsidP="008542D3">
            <w:pPr>
              <w:pStyle w:val="maintext"/>
              <w:spacing w:line="240" w:lineRule="auto"/>
              <w:ind w:firstLine="284"/>
              <w:jc w:val="center"/>
            </w:pPr>
            <w:r>
              <w:rPr>
                <w:szCs w:val="24"/>
              </w:rPr>
              <w:t>TRIM reference:</w:t>
            </w:r>
            <w:r>
              <w:rPr>
                <w:szCs w:val="24"/>
              </w:rPr>
              <w:tab/>
            </w:r>
          </w:p>
        </w:sdtContent>
      </w:sdt>
    </w:sdtContent>
  </w:sdt>
  <w:p w14:paraId="6A68C07E" w14:textId="5DA321C4" w:rsidR="00AB080D" w:rsidRPr="00D15231" w:rsidRDefault="008542D3" w:rsidP="008542D3">
    <w:pPr>
      <w:pStyle w:val="maintext"/>
      <w:spacing w:line="240" w:lineRule="auto"/>
      <w:ind w:firstLine="284"/>
      <w:jc w:val="center"/>
      <w:rPr>
        <w:szCs w:val="24"/>
      </w:rPr>
    </w:pPr>
    <w:r w:rsidRPr="008542D3">
      <w:rPr>
        <w:b/>
        <w:bCs/>
      </w:rPr>
      <w:t xml:space="preserve"> </w:t>
    </w:r>
    <w:r w:rsidRPr="00A268E8">
      <w:rPr>
        <w:b/>
        <w:bCs/>
      </w:rPr>
      <w:t xml:space="preserve">Page </w:t>
    </w:r>
    <w:r w:rsidRPr="00A268E8">
      <w:rPr>
        <w:b/>
        <w:bCs/>
        <w:szCs w:val="24"/>
      </w:rPr>
      <w:fldChar w:fldCharType="begin"/>
    </w:r>
    <w:r w:rsidRPr="00A268E8">
      <w:rPr>
        <w:b/>
        <w:bCs/>
      </w:rPr>
      <w:instrText xml:space="preserve"> PAGE </w:instrText>
    </w:r>
    <w:r w:rsidRPr="00A268E8">
      <w:rPr>
        <w:b/>
        <w:bCs/>
        <w:szCs w:val="24"/>
      </w:rPr>
      <w:fldChar w:fldCharType="separate"/>
    </w:r>
    <w:r>
      <w:rPr>
        <w:b/>
        <w:bCs/>
        <w:szCs w:val="24"/>
      </w:rPr>
      <w:t>2</w:t>
    </w:r>
    <w:r w:rsidRPr="00A268E8">
      <w:rPr>
        <w:b/>
        <w:bCs/>
        <w:szCs w:val="24"/>
      </w:rPr>
      <w:fldChar w:fldCharType="end"/>
    </w:r>
    <w:r>
      <w:t xml:space="preserve"> of </w:t>
    </w:r>
    <w:fldSimple w:instr=" NUMPAGES  ">
      <w:r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DD9B" w14:textId="77777777" w:rsidR="00A80D3C" w:rsidRDefault="00AB080D" w:rsidP="00A80D3C">
    <w:pPr>
      <w:pStyle w:val="Footer"/>
      <w:spacing w:before="0" w:after="0" w:line="240" w:lineRule="auto"/>
      <w:jc w:val="right"/>
      <w:rPr>
        <w:sz w:val="22"/>
      </w:rPr>
    </w:pPr>
    <w:r w:rsidRPr="00A80D3C">
      <w:rPr>
        <w:sz w:val="22"/>
      </w:rPr>
      <w:t>9 Kellaway Ave, Moonee Ponds VIC 3039</w:t>
    </w:r>
    <w:r w:rsidR="00A80D3C">
      <w:rPr>
        <w:sz w:val="22"/>
      </w:rPr>
      <w:t xml:space="preserve"> </w:t>
    </w:r>
    <w:r w:rsidR="00A80D3C">
      <w:rPr>
        <w:sz w:val="22"/>
      </w:rPr>
      <w:tab/>
    </w:r>
    <w:r w:rsidR="00A80D3C">
      <w:rPr>
        <w:sz w:val="22"/>
      </w:rPr>
      <w:tab/>
    </w:r>
    <w:r w:rsidR="00A80D3C" w:rsidRPr="00A80D3C">
      <w:rPr>
        <w:sz w:val="22"/>
      </w:rPr>
      <w:t xml:space="preserve">03 </w:t>
    </w:r>
    <w:r w:rsidR="006C0365" w:rsidRPr="00A80D3C">
      <w:rPr>
        <w:sz w:val="22"/>
      </w:rPr>
      <w:t>9243 8888</w:t>
    </w:r>
  </w:p>
  <w:p w14:paraId="7BEC42D8" w14:textId="77777777" w:rsidR="00AB080D" w:rsidRPr="00A80D3C" w:rsidRDefault="00A80D3C" w:rsidP="00A80D3C">
    <w:pPr>
      <w:pStyle w:val="Footer"/>
      <w:spacing w:before="0" w:after="0" w:line="240" w:lineRule="auto"/>
      <w:jc w:val="right"/>
      <w:rPr>
        <w:sz w:val="22"/>
      </w:rPr>
    </w:pPr>
    <w:r w:rsidRPr="00A80D3C">
      <w:rPr>
        <w:i/>
        <w:iCs/>
        <w:sz w:val="22"/>
      </w:rPr>
      <w:t xml:space="preserve">Wurundjeri </w:t>
    </w:r>
    <w:proofErr w:type="spellStart"/>
    <w:r w:rsidRPr="00A80D3C">
      <w:rPr>
        <w:i/>
        <w:iCs/>
        <w:sz w:val="22"/>
      </w:rPr>
      <w:t>Woi</w:t>
    </w:r>
    <w:proofErr w:type="spellEnd"/>
    <w:r w:rsidRPr="00A80D3C">
      <w:rPr>
        <w:i/>
        <w:iCs/>
        <w:sz w:val="22"/>
      </w:rPr>
      <w:t xml:space="preserve">-wurrung Country </w:t>
    </w:r>
    <w:r>
      <w:rPr>
        <w:sz w:val="22"/>
      </w:rPr>
      <w:tab/>
    </w:r>
    <w:r>
      <w:rPr>
        <w:sz w:val="22"/>
      </w:rPr>
      <w:tab/>
    </w:r>
    <w:hyperlink r:id="rId1" w:history="1">
      <w:r w:rsidR="00AB080D" w:rsidRPr="00A80D3C">
        <w:rPr>
          <w:rStyle w:val="Hyperlink"/>
          <w:b/>
          <w:bCs/>
          <w:color w:val="004F71" w:themeColor="text2"/>
          <w:sz w:val="22"/>
          <w:u w:val="none"/>
        </w:rPr>
        <w:t>mvcc.vic.gov.au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848C0" w14:textId="77777777" w:rsidR="00E94CED" w:rsidRDefault="00E94CED" w:rsidP="003633E5">
      <w:pPr>
        <w:spacing w:after="0" w:line="240" w:lineRule="auto"/>
      </w:pPr>
      <w:r>
        <w:separator/>
      </w:r>
    </w:p>
  </w:footnote>
  <w:footnote w:type="continuationSeparator" w:id="0">
    <w:p w14:paraId="5FC813A0" w14:textId="77777777" w:rsidR="00E94CED" w:rsidRDefault="00E94CED" w:rsidP="00363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A5AF8" w14:textId="77777777" w:rsidR="008755B5" w:rsidRDefault="00763031" w:rsidP="0076303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7343A60A" wp14:editId="0545C419">
          <wp:simplePos x="0" y="0"/>
          <wp:positionH relativeFrom="page">
            <wp:posOffset>0</wp:posOffset>
          </wp:positionH>
          <wp:positionV relativeFrom="paragraph">
            <wp:posOffset>-457200</wp:posOffset>
          </wp:positionV>
          <wp:extent cx="5114925" cy="342900"/>
          <wp:effectExtent l="0" t="0" r="9525" b="0"/>
          <wp:wrapTight wrapText="bothSides">
            <wp:wrapPolygon edited="0">
              <wp:start x="0" y="0"/>
              <wp:lineTo x="0" y="20400"/>
              <wp:lineTo x="21560" y="20400"/>
              <wp:lineTo x="21560" y="0"/>
              <wp:lineTo x="0" y="0"/>
            </wp:wrapPolygon>
          </wp:wrapTight>
          <wp:docPr id="867505097" name="Picture 86750509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4624" b="76962"/>
                  <a:stretch/>
                </pic:blipFill>
                <pic:spPr bwMode="auto">
                  <a:xfrm>
                    <a:off x="0" y="0"/>
                    <a:ext cx="5114925" cy="342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3DDC" w14:textId="77777777" w:rsidR="003633E5" w:rsidRDefault="00A93C7D" w:rsidP="00A93C7D">
    <w:pPr>
      <w:pStyle w:val="Header"/>
      <w:jc w:val="right"/>
    </w:pPr>
    <w:r>
      <w:rPr>
        <w:noProof/>
        <w:lang w:eastAsia="en-AU"/>
      </w:rPr>
      <w:drawing>
        <wp:inline distT="0" distB="0" distL="0" distR="0" wp14:anchorId="6080AD4D" wp14:editId="438541FB">
          <wp:extent cx="1889693" cy="803910"/>
          <wp:effectExtent l="0" t="0" r="0" b="0"/>
          <wp:docPr id="887897410" name="Picture 887897410" descr="City of Moonee Valle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ity of Moonee Valley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645" t="32764" r="7178" b="13174"/>
                  <a:stretch/>
                </pic:blipFill>
                <pic:spPr bwMode="auto">
                  <a:xfrm>
                    <a:off x="0" y="0"/>
                    <a:ext cx="1891186" cy="804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633E5">
      <w:rPr>
        <w:noProof/>
        <w:lang w:eastAsia="en-AU"/>
      </w:rPr>
      <w:drawing>
        <wp:anchor distT="0" distB="0" distL="114300" distR="114300" simplePos="0" relativeHeight="251657216" behindDoc="0" locked="0" layoutInCell="1" allowOverlap="1" wp14:anchorId="6A41204F" wp14:editId="5F8166A4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823835" cy="340995"/>
          <wp:effectExtent l="0" t="0" r="5715" b="1905"/>
          <wp:wrapTight wrapText="bothSides">
            <wp:wrapPolygon edited="0">
              <wp:start x="0" y="0"/>
              <wp:lineTo x="0" y="20514"/>
              <wp:lineTo x="21563" y="20514"/>
              <wp:lineTo x="21563" y="0"/>
              <wp:lineTo x="0" y="0"/>
            </wp:wrapPolygon>
          </wp:wrapTight>
          <wp:docPr id="97476857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7065"/>
                  <a:stretch/>
                </pic:blipFill>
                <pic:spPr bwMode="auto">
                  <a:xfrm>
                    <a:off x="0" y="0"/>
                    <a:ext cx="7823835" cy="3409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7929"/>
    <w:multiLevelType w:val="hybridMultilevel"/>
    <w:tmpl w:val="DF3CB2A2"/>
    <w:lvl w:ilvl="0" w:tplc="B6709464">
      <w:start w:val="1"/>
      <w:numFmt w:val="lowerLetter"/>
      <w:pStyle w:val="Numbering2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27E8E"/>
    <w:multiLevelType w:val="hybridMultilevel"/>
    <w:tmpl w:val="C8027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31067"/>
    <w:multiLevelType w:val="hybridMultilevel"/>
    <w:tmpl w:val="A55C69CE"/>
    <w:lvl w:ilvl="0" w:tplc="AE66F492">
      <w:start w:val="1"/>
      <w:numFmt w:val="lowerRoman"/>
      <w:pStyle w:val="Numbering3"/>
      <w:lvlText w:val="%1."/>
      <w:lvlJc w:val="right"/>
      <w:pPr>
        <w:ind w:left="1494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E43C1"/>
    <w:multiLevelType w:val="hybridMultilevel"/>
    <w:tmpl w:val="F36ADA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17B4"/>
    <w:multiLevelType w:val="hybridMultilevel"/>
    <w:tmpl w:val="B4E66108"/>
    <w:lvl w:ilvl="0" w:tplc="75A48B40">
      <w:start w:val="1"/>
      <w:numFmt w:val="bullet"/>
      <w:pStyle w:val="Bullet2"/>
      <w:lvlText w:val="○"/>
      <w:lvlJc w:val="left"/>
      <w:pPr>
        <w:ind w:left="927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6271A4C"/>
    <w:multiLevelType w:val="hybridMultilevel"/>
    <w:tmpl w:val="1FEC16B4"/>
    <w:lvl w:ilvl="0" w:tplc="3CD890F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B0BF0"/>
    <w:multiLevelType w:val="multilevel"/>
    <w:tmpl w:val="4DB0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202DD"/>
    <w:multiLevelType w:val="hybridMultilevel"/>
    <w:tmpl w:val="22EAF4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94F12"/>
    <w:multiLevelType w:val="hybridMultilevel"/>
    <w:tmpl w:val="2812ACBA"/>
    <w:lvl w:ilvl="0" w:tplc="0D363580">
      <w:start w:val="1"/>
      <w:numFmt w:val="decimal"/>
      <w:pStyle w:val="Numbering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05B17"/>
    <w:multiLevelType w:val="hybridMultilevel"/>
    <w:tmpl w:val="D6144B7A"/>
    <w:lvl w:ilvl="0" w:tplc="7416F5FE">
      <w:start w:val="1"/>
      <w:numFmt w:val="bullet"/>
      <w:pStyle w:val="Bullet3"/>
      <w:lvlText w:val="ꟷ"/>
      <w:lvlJc w:val="left"/>
      <w:pPr>
        <w:ind w:left="1494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656AC"/>
    <w:multiLevelType w:val="multilevel"/>
    <w:tmpl w:val="A59E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4F0"/>
    <w:multiLevelType w:val="multilevel"/>
    <w:tmpl w:val="E8D8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D66457"/>
    <w:multiLevelType w:val="multilevel"/>
    <w:tmpl w:val="2D88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BE018E"/>
    <w:multiLevelType w:val="multilevel"/>
    <w:tmpl w:val="A430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5D40B7"/>
    <w:multiLevelType w:val="hybridMultilevel"/>
    <w:tmpl w:val="A5D8FF7C"/>
    <w:lvl w:ilvl="0" w:tplc="26609506">
      <w:start w:val="1"/>
      <w:numFmt w:val="bullet"/>
      <w:lvlText w:val="­"/>
      <w:lvlJc w:val="left"/>
      <w:pPr>
        <w:ind w:left="722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5" w15:restartNumberingAfterBreak="0">
    <w:nsid w:val="51236558"/>
    <w:multiLevelType w:val="hybridMultilevel"/>
    <w:tmpl w:val="DB46CBBA"/>
    <w:lvl w:ilvl="0" w:tplc="B8EEF11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37866"/>
    <w:multiLevelType w:val="hybridMultilevel"/>
    <w:tmpl w:val="6EEA8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F5DDB"/>
    <w:multiLevelType w:val="multilevel"/>
    <w:tmpl w:val="A5A2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9F571F"/>
    <w:multiLevelType w:val="multilevel"/>
    <w:tmpl w:val="195E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AB4A5E"/>
    <w:multiLevelType w:val="hybridMultilevel"/>
    <w:tmpl w:val="89587202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C2E39"/>
    <w:multiLevelType w:val="multilevel"/>
    <w:tmpl w:val="EFE27BCC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1319336583">
    <w:abstractNumId w:val="15"/>
  </w:num>
  <w:num w:numId="2" w16cid:durableId="2072803016">
    <w:abstractNumId w:val="8"/>
  </w:num>
  <w:num w:numId="3" w16cid:durableId="80029810">
    <w:abstractNumId w:val="0"/>
  </w:num>
  <w:num w:numId="4" w16cid:durableId="651064058">
    <w:abstractNumId w:val="19"/>
  </w:num>
  <w:num w:numId="5" w16cid:durableId="13777335">
    <w:abstractNumId w:val="2"/>
  </w:num>
  <w:num w:numId="6" w16cid:durableId="2121294925">
    <w:abstractNumId w:val="15"/>
  </w:num>
  <w:num w:numId="7" w16cid:durableId="1429620879">
    <w:abstractNumId w:val="15"/>
  </w:num>
  <w:num w:numId="8" w16cid:durableId="110176367">
    <w:abstractNumId w:val="15"/>
  </w:num>
  <w:num w:numId="9" w16cid:durableId="311298376">
    <w:abstractNumId w:val="8"/>
  </w:num>
  <w:num w:numId="10" w16cid:durableId="1125851723">
    <w:abstractNumId w:val="0"/>
  </w:num>
  <w:num w:numId="11" w16cid:durableId="2058583951">
    <w:abstractNumId w:val="2"/>
  </w:num>
  <w:num w:numId="12" w16cid:durableId="1245531248">
    <w:abstractNumId w:val="4"/>
  </w:num>
  <w:num w:numId="13" w16cid:durableId="994190147">
    <w:abstractNumId w:val="9"/>
  </w:num>
  <w:num w:numId="14" w16cid:durableId="1408959931">
    <w:abstractNumId w:val="3"/>
  </w:num>
  <w:num w:numId="15" w16cid:durableId="218323506">
    <w:abstractNumId w:val="1"/>
  </w:num>
  <w:num w:numId="16" w16cid:durableId="1500541665">
    <w:abstractNumId w:val="14"/>
  </w:num>
  <w:num w:numId="17" w16cid:durableId="2050298015">
    <w:abstractNumId w:val="16"/>
  </w:num>
  <w:num w:numId="18" w16cid:durableId="280919122">
    <w:abstractNumId w:val="7"/>
  </w:num>
  <w:num w:numId="19" w16cid:durableId="1620331286">
    <w:abstractNumId w:val="20"/>
  </w:num>
  <w:num w:numId="20" w16cid:durableId="916205167">
    <w:abstractNumId w:val="5"/>
  </w:num>
  <w:num w:numId="21" w16cid:durableId="1063605657">
    <w:abstractNumId w:val="13"/>
  </w:num>
  <w:num w:numId="22" w16cid:durableId="435445247">
    <w:abstractNumId w:val="6"/>
  </w:num>
  <w:num w:numId="23" w16cid:durableId="295841585">
    <w:abstractNumId w:val="17"/>
  </w:num>
  <w:num w:numId="24" w16cid:durableId="1270971356">
    <w:abstractNumId w:val="10"/>
  </w:num>
  <w:num w:numId="25" w16cid:durableId="372073443">
    <w:abstractNumId w:val="18"/>
  </w:num>
  <w:num w:numId="26" w16cid:durableId="1621186180">
    <w:abstractNumId w:val="12"/>
  </w:num>
  <w:num w:numId="27" w16cid:durableId="567809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F9A"/>
    <w:rsid w:val="000003CE"/>
    <w:rsid w:val="000038DC"/>
    <w:rsid w:val="00016263"/>
    <w:rsid w:val="00020182"/>
    <w:rsid w:val="0002403E"/>
    <w:rsid w:val="00083C7A"/>
    <w:rsid w:val="000A5C19"/>
    <w:rsid w:val="000B4353"/>
    <w:rsid w:val="000C27CF"/>
    <w:rsid w:val="000C3C19"/>
    <w:rsid w:val="000C7D5A"/>
    <w:rsid w:val="000D6D42"/>
    <w:rsid w:val="000E2213"/>
    <w:rsid w:val="000E253C"/>
    <w:rsid w:val="000E273C"/>
    <w:rsid w:val="000F3C67"/>
    <w:rsid w:val="000F739D"/>
    <w:rsid w:val="00100F13"/>
    <w:rsid w:val="0010588A"/>
    <w:rsid w:val="001328EE"/>
    <w:rsid w:val="0013536E"/>
    <w:rsid w:val="00146710"/>
    <w:rsid w:val="00151C7C"/>
    <w:rsid w:val="00163B4A"/>
    <w:rsid w:val="00166373"/>
    <w:rsid w:val="001711A0"/>
    <w:rsid w:val="001762B9"/>
    <w:rsid w:val="0019206E"/>
    <w:rsid w:val="001958F0"/>
    <w:rsid w:val="00197865"/>
    <w:rsid w:val="001A33D4"/>
    <w:rsid w:val="001B21BA"/>
    <w:rsid w:val="001D0763"/>
    <w:rsid w:val="001D2120"/>
    <w:rsid w:val="001D628F"/>
    <w:rsid w:val="001F0178"/>
    <w:rsid w:val="001F023D"/>
    <w:rsid w:val="001F14B2"/>
    <w:rsid w:val="001F434A"/>
    <w:rsid w:val="001F44D3"/>
    <w:rsid w:val="00211A8A"/>
    <w:rsid w:val="00216EB1"/>
    <w:rsid w:val="00221A29"/>
    <w:rsid w:val="00226A5F"/>
    <w:rsid w:val="0022759B"/>
    <w:rsid w:val="00230AE7"/>
    <w:rsid w:val="00232547"/>
    <w:rsid w:val="0024100B"/>
    <w:rsid w:val="002431E9"/>
    <w:rsid w:val="00256494"/>
    <w:rsid w:val="0026174A"/>
    <w:rsid w:val="00281D32"/>
    <w:rsid w:val="00296DEA"/>
    <w:rsid w:val="002A0AA5"/>
    <w:rsid w:val="002A613B"/>
    <w:rsid w:val="002C186C"/>
    <w:rsid w:val="002C7F4B"/>
    <w:rsid w:val="002D59F3"/>
    <w:rsid w:val="002F10F3"/>
    <w:rsid w:val="00301CAC"/>
    <w:rsid w:val="00305928"/>
    <w:rsid w:val="0030749D"/>
    <w:rsid w:val="003124B1"/>
    <w:rsid w:val="00320761"/>
    <w:rsid w:val="00325D9A"/>
    <w:rsid w:val="00340926"/>
    <w:rsid w:val="003415CD"/>
    <w:rsid w:val="0034741C"/>
    <w:rsid w:val="003558CA"/>
    <w:rsid w:val="003600F4"/>
    <w:rsid w:val="00360264"/>
    <w:rsid w:val="003633E5"/>
    <w:rsid w:val="00363613"/>
    <w:rsid w:val="00367C8C"/>
    <w:rsid w:val="00383109"/>
    <w:rsid w:val="00393C54"/>
    <w:rsid w:val="003A104C"/>
    <w:rsid w:val="003C71D8"/>
    <w:rsid w:val="003C7BB8"/>
    <w:rsid w:val="003E4436"/>
    <w:rsid w:val="003E4706"/>
    <w:rsid w:val="003E63AC"/>
    <w:rsid w:val="003E6420"/>
    <w:rsid w:val="003E6A8B"/>
    <w:rsid w:val="00410AFE"/>
    <w:rsid w:val="0041459D"/>
    <w:rsid w:val="004251AF"/>
    <w:rsid w:val="0043475F"/>
    <w:rsid w:val="004376FD"/>
    <w:rsid w:val="0044089D"/>
    <w:rsid w:val="0045016E"/>
    <w:rsid w:val="0045470E"/>
    <w:rsid w:val="00455E5C"/>
    <w:rsid w:val="00480849"/>
    <w:rsid w:val="004852EA"/>
    <w:rsid w:val="00490B63"/>
    <w:rsid w:val="004A068D"/>
    <w:rsid w:val="004B1F80"/>
    <w:rsid w:val="004B79D4"/>
    <w:rsid w:val="004E03CA"/>
    <w:rsid w:val="004F2FC7"/>
    <w:rsid w:val="004F31D0"/>
    <w:rsid w:val="00503D99"/>
    <w:rsid w:val="00507F93"/>
    <w:rsid w:val="005258FF"/>
    <w:rsid w:val="0053554F"/>
    <w:rsid w:val="005634F8"/>
    <w:rsid w:val="00571ACB"/>
    <w:rsid w:val="005721DF"/>
    <w:rsid w:val="00572F08"/>
    <w:rsid w:val="00573EBF"/>
    <w:rsid w:val="0058352D"/>
    <w:rsid w:val="00592DC6"/>
    <w:rsid w:val="005A0496"/>
    <w:rsid w:val="005A44F0"/>
    <w:rsid w:val="005A6178"/>
    <w:rsid w:val="005B467E"/>
    <w:rsid w:val="005B5CF1"/>
    <w:rsid w:val="005C3AC2"/>
    <w:rsid w:val="00610F87"/>
    <w:rsid w:val="006152CD"/>
    <w:rsid w:val="006176F3"/>
    <w:rsid w:val="00620EDA"/>
    <w:rsid w:val="00621111"/>
    <w:rsid w:val="00641C04"/>
    <w:rsid w:val="006422FE"/>
    <w:rsid w:val="00655738"/>
    <w:rsid w:val="006558A8"/>
    <w:rsid w:val="00660D78"/>
    <w:rsid w:val="00664B3D"/>
    <w:rsid w:val="00666EBD"/>
    <w:rsid w:val="00694641"/>
    <w:rsid w:val="006A228C"/>
    <w:rsid w:val="006A4F99"/>
    <w:rsid w:val="006A79C0"/>
    <w:rsid w:val="006B237B"/>
    <w:rsid w:val="006C0365"/>
    <w:rsid w:val="006C3BAB"/>
    <w:rsid w:val="006E3163"/>
    <w:rsid w:val="006E7AC2"/>
    <w:rsid w:val="0070060C"/>
    <w:rsid w:val="007025B4"/>
    <w:rsid w:val="0071059C"/>
    <w:rsid w:val="007433A1"/>
    <w:rsid w:val="00743F9A"/>
    <w:rsid w:val="0074608D"/>
    <w:rsid w:val="00747635"/>
    <w:rsid w:val="0075503E"/>
    <w:rsid w:val="00763031"/>
    <w:rsid w:val="0077231A"/>
    <w:rsid w:val="00773832"/>
    <w:rsid w:val="007824BC"/>
    <w:rsid w:val="0078566D"/>
    <w:rsid w:val="007A52A4"/>
    <w:rsid w:val="007A6C2F"/>
    <w:rsid w:val="007B4D9F"/>
    <w:rsid w:val="007E163A"/>
    <w:rsid w:val="007E1875"/>
    <w:rsid w:val="007E4F0E"/>
    <w:rsid w:val="007F1EEB"/>
    <w:rsid w:val="0080137F"/>
    <w:rsid w:val="0080399E"/>
    <w:rsid w:val="00811420"/>
    <w:rsid w:val="00815E14"/>
    <w:rsid w:val="00822F63"/>
    <w:rsid w:val="0083311A"/>
    <w:rsid w:val="008332ED"/>
    <w:rsid w:val="008542D3"/>
    <w:rsid w:val="00855386"/>
    <w:rsid w:val="00863DAC"/>
    <w:rsid w:val="008755B5"/>
    <w:rsid w:val="0088011B"/>
    <w:rsid w:val="00884AD6"/>
    <w:rsid w:val="008857B9"/>
    <w:rsid w:val="00897388"/>
    <w:rsid w:val="008B06B4"/>
    <w:rsid w:val="008C076F"/>
    <w:rsid w:val="008D43ED"/>
    <w:rsid w:val="008D603D"/>
    <w:rsid w:val="008E21E3"/>
    <w:rsid w:val="008E2266"/>
    <w:rsid w:val="00904946"/>
    <w:rsid w:val="00923786"/>
    <w:rsid w:val="009271B6"/>
    <w:rsid w:val="00944759"/>
    <w:rsid w:val="009725C8"/>
    <w:rsid w:val="00992C98"/>
    <w:rsid w:val="009A28E2"/>
    <w:rsid w:val="009A68FC"/>
    <w:rsid w:val="009C7962"/>
    <w:rsid w:val="009D4375"/>
    <w:rsid w:val="009E61DD"/>
    <w:rsid w:val="009F5A59"/>
    <w:rsid w:val="00A06156"/>
    <w:rsid w:val="00A251B6"/>
    <w:rsid w:val="00A268E8"/>
    <w:rsid w:val="00A31A35"/>
    <w:rsid w:val="00A37E68"/>
    <w:rsid w:val="00A37FE0"/>
    <w:rsid w:val="00A40AFB"/>
    <w:rsid w:val="00A42A5C"/>
    <w:rsid w:val="00A438A3"/>
    <w:rsid w:val="00A4460C"/>
    <w:rsid w:val="00A44837"/>
    <w:rsid w:val="00A52691"/>
    <w:rsid w:val="00A542F5"/>
    <w:rsid w:val="00A61D83"/>
    <w:rsid w:val="00A74A54"/>
    <w:rsid w:val="00A80D3C"/>
    <w:rsid w:val="00A92971"/>
    <w:rsid w:val="00A92D76"/>
    <w:rsid w:val="00A93C7D"/>
    <w:rsid w:val="00AA361D"/>
    <w:rsid w:val="00AB080D"/>
    <w:rsid w:val="00AB0AEA"/>
    <w:rsid w:val="00AB2F7F"/>
    <w:rsid w:val="00AD177D"/>
    <w:rsid w:val="00AD2E4A"/>
    <w:rsid w:val="00AE10C6"/>
    <w:rsid w:val="00AE3829"/>
    <w:rsid w:val="00AE53F1"/>
    <w:rsid w:val="00AE6054"/>
    <w:rsid w:val="00AE72FE"/>
    <w:rsid w:val="00AF0CB3"/>
    <w:rsid w:val="00B05E05"/>
    <w:rsid w:val="00B57026"/>
    <w:rsid w:val="00B65F16"/>
    <w:rsid w:val="00B71A4A"/>
    <w:rsid w:val="00B92B15"/>
    <w:rsid w:val="00B97E17"/>
    <w:rsid w:val="00BB02F5"/>
    <w:rsid w:val="00BB0B2D"/>
    <w:rsid w:val="00BB5405"/>
    <w:rsid w:val="00BE27B0"/>
    <w:rsid w:val="00BF34DE"/>
    <w:rsid w:val="00BF4E09"/>
    <w:rsid w:val="00C130B0"/>
    <w:rsid w:val="00C15874"/>
    <w:rsid w:val="00C30FFF"/>
    <w:rsid w:val="00C33FFF"/>
    <w:rsid w:val="00C42663"/>
    <w:rsid w:val="00C452C8"/>
    <w:rsid w:val="00C51204"/>
    <w:rsid w:val="00C53EDF"/>
    <w:rsid w:val="00C65B91"/>
    <w:rsid w:val="00C762DE"/>
    <w:rsid w:val="00C933CA"/>
    <w:rsid w:val="00CB0EA6"/>
    <w:rsid w:val="00CB1E2C"/>
    <w:rsid w:val="00CB5913"/>
    <w:rsid w:val="00CC10C8"/>
    <w:rsid w:val="00CD21D6"/>
    <w:rsid w:val="00CD3AA4"/>
    <w:rsid w:val="00CD6641"/>
    <w:rsid w:val="00CF0BD9"/>
    <w:rsid w:val="00CF284A"/>
    <w:rsid w:val="00CF5CCF"/>
    <w:rsid w:val="00CF619F"/>
    <w:rsid w:val="00D03262"/>
    <w:rsid w:val="00D06A42"/>
    <w:rsid w:val="00D15231"/>
    <w:rsid w:val="00D15E83"/>
    <w:rsid w:val="00D20BCC"/>
    <w:rsid w:val="00D27292"/>
    <w:rsid w:val="00D31F18"/>
    <w:rsid w:val="00D344CE"/>
    <w:rsid w:val="00D90BC0"/>
    <w:rsid w:val="00D91E04"/>
    <w:rsid w:val="00DA7640"/>
    <w:rsid w:val="00DA7950"/>
    <w:rsid w:val="00DB14AC"/>
    <w:rsid w:val="00DB4B55"/>
    <w:rsid w:val="00DC0922"/>
    <w:rsid w:val="00DC3563"/>
    <w:rsid w:val="00E03FFC"/>
    <w:rsid w:val="00E0680F"/>
    <w:rsid w:val="00E11912"/>
    <w:rsid w:val="00E12FB6"/>
    <w:rsid w:val="00E401A4"/>
    <w:rsid w:val="00E42341"/>
    <w:rsid w:val="00E46C56"/>
    <w:rsid w:val="00E72759"/>
    <w:rsid w:val="00E81057"/>
    <w:rsid w:val="00E94CED"/>
    <w:rsid w:val="00EB5E9A"/>
    <w:rsid w:val="00EC00A6"/>
    <w:rsid w:val="00EC3CC2"/>
    <w:rsid w:val="00EC7C5D"/>
    <w:rsid w:val="00EE0F39"/>
    <w:rsid w:val="00EF1183"/>
    <w:rsid w:val="00EF5BA4"/>
    <w:rsid w:val="00EF6AC7"/>
    <w:rsid w:val="00F0335E"/>
    <w:rsid w:val="00F3014B"/>
    <w:rsid w:val="00F343A4"/>
    <w:rsid w:val="00F369DB"/>
    <w:rsid w:val="00F422A6"/>
    <w:rsid w:val="00F56B7D"/>
    <w:rsid w:val="00F5777F"/>
    <w:rsid w:val="00F60D44"/>
    <w:rsid w:val="00F87D49"/>
    <w:rsid w:val="00F90995"/>
    <w:rsid w:val="00F92A36"/>
    <w:rsid w:val="00F9634F"/>
    <w:rsid w:val="00FA50EB"/>
    <w:rsid w:val="00FD2343"/>
    <w:rsid w:val="00FD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CB0F9"/>
  <w15:docId w15:val="{56153388-5DE0-405B-99F8-6F2BCC47C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6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33D4"/>
    <w:pPr>
      <w:spacing w:before="120" w:after="200" w:line="276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locked/>
    <w:rsid w:val="001A33D4"/>
    <w:pPr>
      <w:keepNext/>
      <w:keepLines/>
      <w:spacing w:before="360" w:after="360" w:line="240" w:lineRule="auto"/>
      <w:outlineLvl w:val="0"/>
    </w:pPr>
    <w:rPr>
      <w:rFonts w:eastAsia="Times New Roman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locked/>
    <w:rsid w:val="008755B5"/>
    <w:pPr>
      <w:keepNext/>
      <w:keepLines/>
      <w:spacing w:before="240" w:afterLines="100" w:after="240" w:line="240" w:lineRule="auto"/>
      <w:outlineLvl w:val="1"/>
    </w:pPr>
    <w:rPr>
      <w:rFonts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locked/>
    <w:rsid w:val="00301CAC"/>
    <w:pPr>
      <w:keepNext/>
      <w:keepLines/>
      <w:spacing w:after="120" w:line="240" w:lineRule="auto"/>
      <w:outlineLvl w:val="2"/>
    </w:pPr>
    <w:rPr>
      <w:rFonts w:eastAsia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A33D4"/>
    <w:pPr>
      <w:keepNext/>
      <w:keepLines/>
      <w:spacing w:before="40" w:after="40"/>
      <w:outlineLvl w:val="3"/>
    </w:pPr>
    <w:rPr>
      <w:rFonts w:eastAsiaTheme="majorEastAsia" w:cstheme="majorBidi"/>
      <w:b/>
      <w:iCs/>
      <w:color w:val="1991C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B237B"/>
    <w:pPr>
      <w:keepNext/>
      <w:keepLines/>
      <w:spacing w:before="40" w:after="0"/>
      <w:outlineLvl w:val="4"/>
    </w:pPr>
    <w:rPr>
      <w:rFonts w:eastAsiaTheme="majorEastAsia" w:cstheme="majorBidi"/>
      <w:color w:val="1991C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A33D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1608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3D4"/>
    <w:rPr>
      <w:rFonts w:ascii="Arial" w:eastAsia="Times New Roman" w:hAnsi="Arial"/>
      <w:b/>
      <w:bCs/>
      <w:sz w:val="36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755B5"/>
    <w:rPr>
      <w:rFonts w:ascii="Arial" w:eastAsia="Times New Roman" w:hAnsi="Arial"/>
      <w:b/>
      <w:bCs/>
      <w:color w:val="000000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301CAC"/>
    <w:rPr>
      <w:rFonts w:ascii="Arial" w:eastAsia="Times New Roman" w:hAnsi="Arial"/>
      <w:b/>
      <w:bCs/>
      <w:sz w:val="24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1A33D4"/>
    <w:rPr>
      <w:rFonts w:ascii="Arial" w:eastAsiaTheme="majorEastAsia" w:hAnsi="Arial" w:cstheme="majorBidi"/>
      <w:b/>
      <w:iCs/>
      <w:color w:val="1991C2" w:themeColor="accent1" w:themeShade="BF"/>
      <w:sz w:val="24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AB0AE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6B237B"/>
    <w:rPr>
      <w:rFonts w:ascii="Arial" w:eastAsiaTheme="majorEastAsia" w:hAnsi="Arial" w:cstheme="majorBidi"/>
      <w:color w:val="1991C2" w:themeColor="accent1" w:themeShade="BF"/>
      <w:sz w:val="22"/>
      <w:szCs w:val="22"/>
      <w:lang w:eastAsia="en-US"/>
    </w:rPr>
  </w:style>
  <w:style w:type="paragraph" w:customStyle="1" w:styleId="Bullet1">
    <w:name w:val="Bullet 1"/>
    <w:basedOn w:val="ListParagraph"/>
    <w:link w:val="Bullet1Char1"/>
    <w:autoRedefine/>
    <w:qFormat/>
    <w:locked/>
    <w:rsid w:val="001A33D4"/>
    <w:pPr>
      <w:numPr>
        <w:numId w:val="8"/>
      </w:numPr>
      <w:spacing w:after="120" w:line="240" w:lineRule="auto"/>
      <w:contextualSpacing w:val="0"/>
    </w:pPr>
  </w:style>
  <w:style w:type="paragraph" w:customStyle="1" w:styleId="Bullet2">
    <w:name w:val="Bullet 2"/>
    <w:basedOn w:val="Bullet1"/>
    <w:link w:val="Bullet2Char"/>
    <w:autoRedefine/>
    <w:qFormat/>
    <w:locked/>
    <w:rsid w:val="001A33D4"/>
    <w:pPr>
      <w:numPr>
        <w:numId w:val="12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B0AEA"/>
  </w:style>
  <w:style w:type="paragraph" w:customStyle="1" w:styleId="Bullet3">
    <w:name w:val="Bullet 3"/>
    <w:basedOn w:val="Bullet1"/>
    <w:link w:val="Bullet3Char"/>
    <w:autoRedefine/>
    <w:qFormat/>
    <w:locked/>
    <w:rsid w:val="00020182"/>
    <w:pPr>
      <w:numPr>
        <w:numId w:val="13"/>
      </w:numPr>
    </w:pPr>
  </w:style>
  <w:style w:type="character" w:customStyle="1" w:styleId="Bullet1Char1">
    <w:name w:val="Bullet 1 Char1"/>
    <w:basedOn w:val="ListParagraphChar"/>
    <w:link w:val="Bullet1"/>
    <w:rsid w:val="001A33D4"/>
    <w:rPr>
      <w:rFonts w:ascii="Arial" w:hAnsi="Arial"/>
      <w:sz w:val="24"/>
      <w:szCs w:val="22"/>
      <w:lang w:eastAsia="en-US"/>
    </w:rPr>
  </w:style>
  <w:style w:type="character" w:customStyle="1" w:styleId="Bullet2Char">
    <w:name w:val="Bullet 2 Char"/>
    <w:basedOn w:val="Bullet1Char1"/>
    <w:link w:val="Bullet2"/>
    <w:rsid w:val="001A33D4"/>
    <w:rPr>
      <w:rFonts w:ascii="Arial" w:hAnsi="Arial"/>
      <w:sz w:val="24"/>
      <w:szCs w:val="22"/>
      <w:lang w:eastAsia="en-US"/>
    </w:rPr>
  </w:style>
  <w:style w:type="paragraph" w:customStyle="1" w:styleId="Numbering1">
    <w:name w:val="Numbering 1"/>
    <w:basedOn w:val="ListParagraph"/>
    <w:link w:val="Numbering1Char"/>
    <w:autoRedefine/>
    <w:qFormat/>
    <w:locked/>
    <w:rsid w:val="006B237B"/>
    <w:pPr>
      <w:numPr>
        <w:numId w:val="9"/>
      </w:numPr>
      <w:spacing w:after="120" w:line="240" w:lineRule="auto"/>
    </w:pPr>
  </w:style>
  <w:style w:type="character" w:customStyle="1" w:styleId="Bullet3Char">
    <w:name w:val="Bullet 3 Char"/>
    <w:basedOn w:val="Bullet1Char1"/>
    <w:link w:val="Bullet3"/>
    <w:rsid w:val="00863DAC"/>
    <w:rPr>
      <w:rFonts w:ascii="Arial" w:hAnsi="Arial"/>
      <w:sz w:val="22"/>
      <w:szCs w:val="22"/>
      <w:lang w:eastAsia="en-US"/>
    </w:rPr>
  </w:style>
  <w:style w:type="paragraph" w:customStyle="1" w:styleId="Numbering2">
    <w:name w:val="Numbering 2"/>
    <w:basedOn w:val="ListParagraph"/>
    <w:link w:val="Numbering2Char"/>
    <w:autoRedefine/>
    <w:qFormat/>
    <w:locked/>
    <w:rsid w:val="00D90BC0"/>
    <w:pPr>
      <w:numPr>
        <w:numId w:val="10"/>
      </w:numPr>
      <w:spacing w:after="120" w:line="240" w:lineRule="auto"/>
    </w:pPr>
    <w:rPr>
      <w:rFonts w:cs="Arial"/>
      <w:szCs w:val="24"/>
    </w:rPr>
  </w:style>
  <w:style w:type="character" w:customStyle="1" w:styleId="Numbering1Char">
    <w:name w:val="Numbering 1 Char"/>
    <w:basedOn w:val="ListParagraphChar"/>
    <w:link w:val="Numbering1"/>
    <w:rsid w:val="006B237B"/>
    <w:rPr>
      <w:rFonts w:ascii="Arial" w:hAnsi="Arial"/>
      <w:sz w:val="22"/>
      <w:szCs w:val="22"/>
      <w:lang w:eastAsia="en-US"/>
    </w:rPr>
  </w:style>
  <w:style w:type="paragraph" w:customStyle="1" w:styleId="Numbering3">
    <w:name w:val="Numbering 3"/>
    <w:basedOn w:val="ListParagraph"/>
    <w:link w:val="Numbering3Char"/>
    <w:autoRedefine/>
    <w:qFormat/>
    <w:locked/>
    <w:rsid w:val="001A33D4"/>
    <w:pPr>
      <w:numPr>
        <w:numId w:val="11"/>
      </w:numPr>
      <w:spacing w:after="120" w:line="240" w:lineRule="auto"/>
    </w:pPr>
    <w:rPr>
      <w:rFonts w:cs="Arial"/>
      <w:szCs w:val="24"/>
    </w:rPr>
  </w:style>
  <w:style w:type="character" w:customStyle="1" w:styleId="Numbering2Char">
    <w:name w:val="Numbering 2 Char"/>
    <w:basedOn w:val="ListParagraphChar"/>
    <w:link w:val="Numbering2"/>
    <w:rsid w:val="00D90BC0"/>
    <w:rPr>
      <w:rFonts w:ascii="Arial" w:hAnsi="Arial" w:cs="Arial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3E47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umbering3Char">
    <w:name w:val="Numbering 3 Char"/>
    <w:basedOn w:val="ListParagraphChar"/>
    <w:link w:val="Numbering3"/>
    <w:rsid w:val="001A33D4"/>
    <w:rPr>
      <w:rFonts w:ascii="Arial" w:hAnsi="Arial" w:cs="Arial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rsid w:val="008755B5"/>
    <w:pPr>
      <w:spacing w:before="240" w:after="240"/>
      <w:outlineLvl w:val="0"/>
    </w:pPr>
    <w:rPr>
      <w:rFonts w:eastAsiaTheme="majorEastAsia" w:cstheme="majorBidi"/>
      <w:bCs/>
      <w:kern w:val="28"/>
      <w:sz w:val="5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755B5"/>
    <w:rPr>
      <w:rFonts w:ascii="Arial" w:eastAsiaTheme="majorEastAsia" w:hAnsi="Arial" w:cstheme="majorBidi"/>
      <w:bCs/>
      <w:kern w:val="28"/>
      <w:sz w:val="5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33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3E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33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3E5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AB080D"/>
    <w:rPr>
      <w:color w:val="0000FF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1A33D4"/>
    <w:rPr>
      <w:rFonts w:asciiTheme="majorHAnsi" w:eastAsiaTheme="majorEastAsia" w:hAnsiTheme="majorHAnsi" w:cstheme="majorBidi"/>
      <w:color w:val="116081" w:themeColor="accent1" w:themeShade="7F"/>
      <w:sz w:val="24"/>
      <w:szCs w:val="22"/>
      <w:lang w:eastAsia="en-US"/>
    </w:rPr>
  </w:style>
  <w:style w:type="character" w:styleId="Emphasis">
    <w:name w:val="Emphasis"/>
    <w:basedOn w:val="DefaultParagraphFont"/>
    <w:uiPriority w:val="20"/>
    <w:rsid w:val="00BF34DE"/>
    <w:rPr>
      <w:i/>
      <w:iCs/>
    </w:rPr>
  </w:style>
  <w:style w:type="paragraph" w:customStyle="1" w:styleId="Bodyoftext">
    <w:name w:val="Body of text"/>
    <w:basedOn w:val="Normal"/>
    <w:link w:val="BodyoftextChar"/>
    <w:rsid w:val="00743F9A"/>
    <w:pPr>
      <w:spacing w:before="0" w:after="0" w:line="240" w:lineRule="auto"/>
      <w:ind w:left="709" w:hanging="709"/>
    </w:pPr>
    <w:rPr>
      <w:rFonts w:eastAsia="Times New Roman" w:cs="Arial"/>
      <w:szCs w:val="32"/>
    </w:rPr>
  </w:style>
  <w:style w:type="character" w:customStyle="1" w:styleId="BodyoftextChar">
    <w:name w:val="Body of text Char"/>
    <w:basedOn w:val="DefaultParagraphFont"/>
    <w:link w:val="Bodyoftext"/>
    <w:rsid w:val="00743F9A"/>
    <w:rPr>
      <w:rFonts w:ascii="Arial" w:eastAsia="Times New Roman" w:hAnsi="Arial" w:cs="Arial"/>
      <w:sz w:val="24"/>
      <w:szCs w:val="32"/>
      <w:lang w:eastAsia="en-US"/>
    </w:rPr>
  </w:style>
  <w:style w:type="paragraph" w:customStyle="1" w:styleId="Default">
    <w:name w:val="Default"/>
    <w:rsid w:val="00743F9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44759"/>
    <w:rPr>
      <w:color w:val="605E5C"/>
      <w:shd w:val="clear" w:color="auto" w:fill="E1DFDD"/>
    </w:rPr>
  </w:style>
  <w:style w:type="paragraph" w:customStyle="1" w:styleId="BodyText1">
    <w:name w:val="Body Text1"/>
    <w:basedOn w:val="Normal"/>
    <w:link w:val="bodytextChar"/>
    <w:qFormat/>
    <w:rsid w:val="00664B3D"/>
    <w:pPr>
      <w:spacing w:before="0" w:after="0" w:line="240" w:lineRule="auto"/>
    </w:pPr>
    <w:rPr>
      <w:rFonts w:eastAsia="Times New Roman" w:cs="Arial"/>
      <w:szCs w:val="32"/>
    </w:rPr>
  </w:style>
  <w:style w:type="character" w:customStyle="1" w:styleId="bodytextChar">
    <w:name w:val="body text Char"/>
    <w:basedOn w:val="DefaultParagraphFont"/>
    <w:link w:val="BodyText1"/>
    <w:rsid w:val="00664B3D"/>
    <w:rPr>
      <w:rFonts w:ascii="Arial" w:eastAsia="Times New Roman" w:hAnsi="Arial" w:cs="Arial"/>
      <w:sz w:val="24"/>
      <w:szCs w:val="32"/>
      <w:lang w:eastAsia="en-US"/>
    </w:rPr>
  </w:style>
  <w:style w:type="paragraph" w:customStyle="1" w:styleId="maintext">
    <w:name w:val="main text"/>
    <w:basedOn w:val="Normal"/>
    <w:link w:val="maintextChar"/>
    <w:qFormat/>
    <w:rsid w:val="00A92D76"/>
    <w:pPr>
      <w:tabs>
        <w:tab w:val="left" w:pos="567"/>
      </w:tabs>
    </w:pPr>
    <w:rPr>
      <w:rFonts w:cs="Arial"/>
    </w:rPr>
  </w:style>
  <w:style w:type="character" w:customStyle="1" w:styleId="maintextChar">
    <w:name w:val="main text Char"/>
    <w:basedOn w:val="DefaultParagraphFont"/>
    <w:link w:val="maintext"/>
    <w:rsid w:val="00A92D76"/>
    <w:rPr>
      <w:rFonts w:ascii="Arial" w:hAnsi="Arial" w:cs="Arial"/>
      <w:sz w:val="24"/>
      <w:szCs w:val="22"/>
      <w:lang w:eastAsia="en-US"/>
    </w:rPr>
  </w:style>
  <w:style w:type="paragraph" w:styleId="ListNumber2">
    <w:name w:val="List Number 2"/>
    <w:basedOn w:val="Normal"/>
    <w:uiPriority w:val="6"/>
    <w:rsid w:val="00666EBD"/>
    <w:pPr>
      <w:spacing w:before="160" w:after="160"/>
    </w:pPr>
    <w:rPr>
      <w:rFonts w:ascii="Verdana" w:eastAsia="Times New Roman" w:hAnsi="Verdana"/>
      <w:sz w:val="20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disability@mvcc.vic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vcc.vic.gov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lyA\AppData\Local\Micro%20Focus\Content%20Manager\TEMP\HPTRIM.25156\24%20168751%20%20MVCC%20-%20Blank%20-%20Portrait%20A4.DOTX" TargetMode="External"/></Relationships>
</file>

<file path=word/theme/theme1.xml><?xml version="1.0" encoding="utf-8"?>
<a:theme xmlns:a="http://schemas.openxmlformats.org/drawingml/2006/main" name="MVCC Corporate palette">
  <a:themeElements>
    <a:clrScheme name="MVCC Corporate palette">
      <a:dk1>
        <a:sysClr val="windowText" lastClr="000000"/>
      </a:dk1>
      <a:lt1>
        <a:sysClr val="window" lastClr="FFFFFF"/>
      </a:lt1>
      <a:dk2>
        <a:srgbClr val="004F71"/>
      </a:dk2>
      <a:lt2>
        <a:srgbClr val="FFFFFF"/>
      </a:lt2>
      <a:accent1>
        <a:srgbClr val="41B6E6"/>
      </a:accent1>
      <a:accent2>
        <a:srgbClr val="FF6A13"/>
      </a:accent2>
      <a:accent3>
        <a:srgbClr val="A5A5A5"/>
      </a:accent3>
      <a:accent4>
        <a:srgbClr val="FFCD00"/>
      </a:accent4>
      <a:accent5>
        <a:srgbClr val="004F71"/>
      </a:accent5>
      <a:accent6>
        <a:srgbClr val="41B6E6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VCC Corporate palette" id="{92774133-5557-41BE-BE8D-DF761381D74A}" vid="{DDA3F6D8-B271-4365-B1C2-7B8ED5F2C6F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b4f9db-7330-4986-931d-c9126f7b7fc7"/>
    <lcf76f155ced4ddcb4097134ff3c332f xmlns="2d7e2051-b7ad-4c89-8f0d-2dc5843dfa9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77BA33456A748BDAB4A0162DBD046" ma:contentTypeVersion="13" ma:contentTypeDescription="Create a new document." ma:contentTypeScope="" ma:versionID="f1174fb776df0b552c8ddb81b28e1482">
  <xsd:schema xmlns:xsd="http://www.w3.org/2001/XMLSchema" xmlns:xs="http://www.w3.org/2001/XMLSchema" xmlns:p="http://schemas.microsoft.com/office/2006/metadata/properties" xmlns:ns2="2d7e2051-b7ad-4c89-8f0d-2dc5843dfa97" xmlns:ns3="06b4f9db-7330-4986-931d-c9126f7b7fc7" targetNamespace="http://schemas.microsoft.com/office/2006/metadata/properties" ma:root="true" ma:fieldsID="f447c01c489f9644b1f2381d6126612e" ns2:_="" ns3:_="">
    <xsd:import namespace="2d7e2051-b7ad-4c89-8f0d-2dc5843dfa97"/>
    <xsd:import namespace="06b4f9db-7330-4986-931d-c9126f7b7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e2051-b7ad-4c89-8f0d-2dc5843dfa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402db6b-5909-458d-bd80-8c669a2939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4f9db-7330-4986-931d-c9126f7b7f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c053142-fd25-4c0b-9f73-ed04cbc7fb1d}" ma:internalName="TaxCatchAll" ma:showField="CatchAllData" ma:web="06b4f9db-7330-4986-931d-c9126f7b7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52194E-EA99-4FFF-856C-8D13086DDA10}">
  <ds:schemaRefs>
    <ds:schemaRef ds:uri="http://schemas.microsoft.com/office/2006/metadata/properties"/>
    <ds:schemaRef ds:uri="http://schemas.microsoft.com/office/infopath/2007/PartnerControls"/>
    <ds:schemaRef ds:uri="06b4f9db-7330-4986-931d-c9126f7b7fc7"/>
    <ds:schemaRef ds:uri="2d7e2051-b7ad-4c89-8f0d-2dc5843dfa97"/>
  </ds:schemaRefs>
</ds:datastoreItem>
</file>

<file path=customXml/itemProps2.xml><?xml version="1.0" encoding="utf-8"?>
<ds:datastoreItem xmlns:ds="http://schemas.openxmlformats.org/officeDocument/2006/customXml" ds:itemID="{94325720-7EED-4692-91B6-2FA907BFD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e2051-b7ad-4c89-8f0d-2dc5843dfa97"/>
    <ds:schemaRef ds:uri="06b4f9db-7330-4986-931d-c9126f7b7f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D1495E-8495-43A6-8EF2-5B68C971F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 168751  MVCC - Blank - Portrait A4</Template>
  <TotalTime>0</TotalTime>
  <Pages>3</Pages>
  <Words>516</Words>
  <Characters>2908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Moonee Valley City Council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Armstrong</dc:creator>
  <cp:lastModifiedBy>Kelly Armstrong</cp:lastModifiedBy>
  <cp:revision>2</cp:revision>
  <dcterms:created xsi:type="dcterms:W3CDTF">2025-11-10T00:57:00Z</dcterms:created>
  <dcterms:modified xsi:type="dcterms:W3CDTF">2025-11-10T00:57:00Z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0x0101006B377BA33456A748BDAB4A0162DBD046</vt:lpwstr>
  </property>
  <property fmtid="{D5CDD505-2E9C-101B-9397-08002B2CF9AE}" pid="3" name="MediaServiceImageTags">
    <vt:lpwstr/>
  </property>
</Properties>
</file>